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BADEB1" w14:textId="56C03872" w:rsidR="005869AE" w:rsidRDefault="005869AE">
      <w:pPr>
        <w:rPr>
          <w:rFonts w:asciiTheme="majorHAnsi" w:eastAsiaTheme="majorEastAsia" w:hAnsiTheme="majorHAnsi" w:cstheme="majorBidi"/>
          <w:caps/>
          <w:color w:val="44546A" w:themeColor="text2"/>
          <w:spacing w:val="30"/>
          <w:sz w:val="72"/>
          <w:szCs w:val="72"/>
          <w:lang w:val="sk-SK"/>
        </w:rPr>
      </w:pPr>
    </w:p>
    <w:p w14:paraId="02B05D34" w14:textId="174667D7" w:rsidR="006B3869" w:rsidRPr="00952DE3" w:rsidRDefault="00952DE3" w:rsidP="006B3869">
      <w:pPr>
        <w:pStyle w:val="Nzev"/>
      </w:pPr>
      <w:r w:rsidRPr="00952DE3">
        <w:rPr>
          <w:lang w:val="sk-SK"/>
        </w:rPr>
        <w:t>tools from a 3D printer</w:t>
      </w:r>
    </w:p>
    <w:p w14:paraId="42E9131A" w14:textId="028EB619" w:rsidR="006B3869" w:rsidRDefault="006B3869" w:rsidP="006B3869">
      <w:pPr>
        <w:rPr>
          <w:lang w:val="sk-SK"/>
        </w:rPr>
      </w:pPr>
    </w:p>
    <w:p w14:paraId="37EC94E8" w14:textId="0A194820" w:rsidR="006B3869" w:rsidRDefault="006B3869" w:rsidP="006B3869">
      <w:pPr>
        <w:rPr>
          <w:lang w:val="sk-SK"/>
        </w:rPr>
      </w:pPr>
    </w:p>
    <w:p w14:paraId="06F0B4D1" w14:textId="614E677D" w:rsidR="006B3869" w:rsidRDefault="001E0456" w:rsidP="006B3869">
      <w:pPr>
        <w:pStyle w:val="Podnadpis"/>
        <w:rPr>
          <w:lang w:val="sk-SK"/>
        </w:rPr>
      </w:pPr>
      <w:r>
        <w:rPr>
          <w:lang w:val="sk-SK"/>
        </w:rPr>
        <w:t>J. A. KOMENSKÉHO</w:t>
      </w:r>
      <w:r w:rsidR="00C45873">
        <w:rPr>
          <w:lang w:val="sk-SK"/>
        </w:rPr>
        <w:t xml:space="preserve"> ELEMENTARY SCHOOL</w:t>
      </w:r>
    </w:p>
    <w:p w14:paraId="79C371F9" w14:textId="05777772" w:rsidR="006B3869" w:rsidRDefault="001E0456" w:rsidP="006B3869">
      <w:pPr>
        <w:pStyle w:val="Podnadpis"/>
        <w:rPr>
          <w:lang w:val="sk-SK"/>
        </w:rPr>
      </w:pPr>
      <w:r>
        <w:rPr>
          <w:lang w:val="sk-SK"/>
        </w:rPr>
        <w:t>Újezd 990</w:t>
      </w:r>
      <w:r w:rsidR="00DA1B5C">
        <w:rPr>
          <w:lang w:val="sk-SK"/>
        </w:rPr>
        <w:t>,</w:t>
      </w:r>
      <w:r>
        <w:rPr>
          <w:lang w:val="sk-SK"/>
        </w:rPr>
        <w:br/>
        <w:t>697</w:t>
      </w:r>
      <w:r w:rsidR="0041291B">
        <w:rPr>
          <w:lang w:val="sk-SK"/>
        </w:rPr>
        <w:t xml:space="preserve"> </w:t>
      </w:r>
      <w:r>
        <w:rPr>
          <w:lang w:val="sk-SK"/>
        </w:rPr>
        <w:t>24 Kyjov</w:t>
      </w:r>
    </w:p>
    <w:p w14:paraId="4EF5C3D2" w14:textId="7BAC52B1" w:rsidR="006B3869" w:rsidRDefault="006B3869">
      <w:pPr>
        <w:rPr>
          <w:lang w:val="sk-SK"/>
        </w:rPr>
      </w:pPr>
      <w:r>
        <w:rPr>
          <w:lang w:val="sk-SK"/>
        </w:rPr>
        <w:br w:type="page"/>
      </w:r>
    </w:p>
    <w:sdt>
      <w:sdtPr>
        <w:rPr>
          <w:rFonts w:asciiTheme="minorHAnsi" w:eastAsiaTheme="minorEastAsia" w:hAnsiTheme="minorHAnsi" w:cstheme="minorBidi"/>
          <w:color w:val="auto"/>
          <w:sz w:val="21"/>
          <w:szCs w:val="21"/>
        </w:rPr>
        <w:id w:val="1830940836"/>
        <w:docPartObj>
          <w:docPartGallery w:val="Table of Contents"/>
          <w:docPartUnique/>
        </w:docPartObj>
      </w:sdtPr>
      <w:sdtEndPr>
        <w:rPr>
          <w:b/>
          <w:bCs/>
        </w:rPr>
      </w:sdtEndPr>
      <w:sdtContent>
        <w:p w14:paraId="6E161472" w14:textId="69EA4F2D" w:rsidR="00295E28" w:rsidRDefault="00D91068" w:rsidP="004C3568">
          <w:pPr>
            <w:pStyle w:val="Nadpisobsahu"/>
            <w:jc w:val="both"/>
          </w:pPr>
          <w:r>
            <w:t>Contents</w:t>
          </w:r>
          <w:r w:rsidR="004C3568">
            <w:t>:</w:t>
          </w:r>
        </w:p>
        <w:p w14:paraId="5F755560" w14:textId="40931C78" w:rsidR="00D91068" w:rsidRDefault="00295E28">
          <w:pPr>
            <w:pStyle w:val="Obsah1"/>
            <w:tabs>
              <w:tab w:val="right" w:leader="dot" w:pos="9056"/>
            </w:tabs>
            <w:rPr>
              <w:noProof/>
              <w:sz w:val="22"/>
              <w:szCs w:val="22"/>
              <w:lang w:eastAsia="cs-CZ"/>
            </w:rPr>
          </w:pPr>
          <w:r>
            <w:fldChar w:fldCharType="begin"/>
          </w:r>
          <w:r>
            <w:instrText xml:space="preserve"> TOC \o "1-3" \h \z \u </w:instrText>
          </w:r>
          <w:r>
            <w:fldChar w:fldCharType="separate"/>
          </w:r>
          <w:hyperlink w:anchor="_Toc118658109" w:history="1">
            <w:r w:rsidR="00D91068" w:rsidRPr="007E49C2">
              <w:rPr>
                <w:rStyle w:val="Hypertextovodkaz"/>
                <w:noProof/>
              </w:rPr>
              <w:t>Annotation of the project</w:t>
            </w:r>
            <w:r w:rsidR="00D91068">
              <w:rPr>
                <w:noProof/>
                <w:webHidden/>
              </w:rPr>
              <w:tab/>
            </w:r>
            <w:r w:rsidR="00D91068">
              <w:rPr>
                <w:noProof/>
                <w:webHidden/>
              </w:rPr>
              <w:fldChar w:fldCharType="begin"/>
            </w:r>
            <w:r w:rsidR="00D91068">
              <w:rPr>
                <w:noProof/>
                <w:webHidden/>
              </w:rPr>
              <w:instrText xml:space="preserve"> PAGEREF _Toc118658109 \h </w:instrText>
            </w:r>
            <w:r w:rsidR="00D91068">
              <w:rPr>
                <w:noProof/>
                <w:webHidden/>
              </w:rPr>
            </w:r>
            <w:r w:rsidR="00D91068">
              <w:rPr>
                <w:noProof/>
                <w:webHidden/>
              </w:rPr>
              <w:fldChar w:fldCharType="separate"/>
            </w:r>
            <w:r w:rsidR="004C3568">
              <w:rPr>
                <w:noProof/>
                <w:webHidden/>
              </w:rPr>
              <w:t>3</w:t>
            </w:r>
            <w:r w:rsidR="00D91068">
              <w:rPr>
                <w:noProof/>
                <w:webHidden/>
              </w:rPr>
              <w:fldChar w:fldCharType="end"/>
            </w:r>
          </w:hyperlink>
        </w:p>
        <w:p w14:paraId="33591A6B" w14:textId="007AFE97" w:rsidR="00D91068" w:rsidRDefault="004C3568">
          <w:pPr>
            <w:pStyle w:val="Obsah1"/>
            <w:tabs>
              <w:tab w:val="right" w:leader="dot" w:pos="9056"/>
            </w:tabs>
            <w:rPr>
              <w:noProof/>
              <w:sz w:val="22"/>
              <w:szCs w:val="22"/>
              <w:lang w:eastAsia="cs-CZ"/>
            </w:rPr>
          </w:pPr>
          <w:hyperlink w:anchor="_Toc118658110" w:history="1">
            <w:r w:rsidR="00D91068" w:rsidRPr="007E49C2">
              <w:rPr>
                <w:rStyle w:val="Hypertextovodkaz"/>
                <w:noProof/>
              </w:rPr>
              <w:t>Objectives:</w:t>
            </w:r>
            <w:r w:rsidR="00D91068">
              <w:rPr>
                <w:noProof/>
                <w:webHidden/>
              </w:rPr>
              <w:tab/>
            </w:r>
            <w:r w:rsidR="00D91068">
              <w:rPr>
                <w:noProof/>
                <w:webHidden/>
              </w:rPr>
              <w:fldChar w:fldCharType="begin"/>
            </w:r>
            <w:r w:rsidR="00D91068">
              <w:rPr>
                <w:noProof/>
                <w:webHidden/>
              </w:rPr>
              <w:instrText xml:space="preserve"> PAGEREF _Toc118658110 \h </w:instrText>
            </w:r>
            <w:r w:rsidR="00D91068">
              <w:rPr>
                <w:noProof/>
                <w:webHidden/>
              </w:rPr>
            </w:r>
            <w:r w:rsidR="00D91068">
              <w:rPr>
                <w:noProof/>
                <w:webHidden/>
              </w:rPr>
              <w:fldChar w:fldCharType="separate"/>
            </w:r>
            <w:r>
              <w:rPr>
                <w:noProof/>
                <w:webHidden/>
              </w:rPr>
              <w:t>3</w:t>
            </w:r>
            <w:r w:rsidR="00D91068">
              <w:rPr>
                <w:noProof/>
                <w:webHidden/>
              </w:rPr>
              <w:fldChar w:fldCharType="end"/>
            </w:r>
          </w:hyperlink>
        </w:p>
        <w:p w14:paraId="7C574CD7" w14:textId="6296020C" w:rsidR="00D91068" w:rsidRDefault="004C3568">
          <w:pPr>
            <w:pStyle w:val="Obsah1"/>
            <w:tabs>
              <w:tab w:val="right" w:leader="dot" w:pos="9056"/>
            </w:tabs>
            <w:rPr>
              <w:noProof/>
              <w:sz w:val="22"/>
              <w:szCs w:val="22"/>
              <w:lang w:eastAsia="cs-CZ"/>
            </w:rPr>
          </w:pPr>
          <w:hyperlink w:anchor="_Toc118658111" w:history="1">
            <w:r w:rsidR="00D91068" w:rsidRPr="007E49C2">
              <w:rPr>
                <w:rStyle w:val="Hypertextovodkaz"/>
                <w:noProof/>
              </w:rPr>
              <w:t>Financial calculation of the project</w:t>
            </w:r>
            <w:r w:rsidR="00D91068">
              <w:rPr>
                <w:noProof/>
                <w:webHidden/>
              </w:rPr>
              <w:tab/>
            </w:r>
            <w:r w:rsidR="00D91068">
              <w:rPr>
                <w:noProof/>
                <w:webHidden/>
              </w:rPr>
              <w:fldChar w:fldCharType="begin"/>
            </w:r>
            <w:r w:rsidR="00D91068">
              <w:rPr>
                <w:noProof/>
                <w:webHidden/>
              </w:rPr>
              <w:instrText xml:space="preserve"> PAGEREF _Toc118658111 \h </w:instrText>
            </w:r>
            <w:r w:rsidR="00D91068">
              <w:rPr>
                <w:noProof/>
                <w:webHidden/>
              </w:rPr>
            </w:r>
            <w:r w:rsidR="00D91068">
              <w:rPr>
                <w:noProof/>
                <w:webHidden/>
              </w:rPr>
              <w:fldChar w:fldCharType="separate"/>
            </w:r>
            <w:r>
              <w:rPr>
                <w:noProof/>
                <w:webHidden/>
              </w:rPr>
              <w:t>4</w:t>
            </w:r>
            <w:r w:rsidR="00D91068">
              <w:rPr>
                <w:noProof/>
                <w:webHidden/>
              </w:rPr>
              <w:fldChar w:fldCharType="end"/>
            </w:r>
          </w:hyperlink>
        </w:p>
        <w:p w14:paraId="3C2BC95E" w14:textId="41EEBEDB" w:rsidR="00D91068" w:rsidRDefault="004C3568">
          <w:pPr>
            <w:pStyle w:val="Obsah2"/>
            <w:tabs>
              <w:tab w:val="right" w:leader="dot" w:pos="9056"/>
            </w:tabs>
            <w:rPr>
              <w:noProof/>
              <w:sz w:val="22"/>
              <w:szCs w:val="22"/>
              <w:lang w:eastAsia="cs-CZ"/>
            </w:rPr>
          </w:pPr>
          <w:hyperlink w:anchor="_Toc118658112" w:history="1">
            <w:r w:rsidR="00D91068" w:rsidRPr="007E49C2">
              <w:rPr>
                <w:rStyle w:val="Hypertextovodkaz"/>
                <w:rFonts w:eastAsia="Calibri Light"/>
                <w:noProof/>
              </w:rPr>
              <w:t>Preparation for 3D printing</w:t>
            </w:r>
            <w:r w:rsidR="00D91068">
              <w:rPr>
                <w:noProof/>
                <w:webHidden/>
              </w:rPr>
              <w:tab/>
            </w:r>
            <w:r w:rsidR="00D91068">
              <w:rPr>
                <w:noProof/>
                <w:webHidden/>
              </w:rPr>
              <w:fldChar w:fldCharType="begin"/>
            </w:r>
            <w:r w:rsidR="00D91068">
              <w:rPr>
                <w:noProof/>
                <w:webHidden/>
              </w:rPr>
              <w:instrText xml:space="preserve"> PAGEREF _Toc118658112 \h </w:instrText>
            </w:r>
            <w:r w:rsidR="00D91068">
              <w:rPr>
                <w:noProof/>
                <w:webHidden/>
              </w:rPr>
            </w:r>
            <w:r w:rsidR="00D91068">
              <w:rPr>
                <w:noProof/>
                <w:webHidden/>
              </w:rPr>
              <w:fldChar w:fldCharType="separate"/>
            </w:r>
            <w:r>
              <w:rPr>
                <w:noProof/>
                <w:webHidden/>
              </w:rPr>
              <w:t>7</w:t>
            </w:r>
            <w:r w:rsidR="00D91068">
              <w:rPr>
                <w:noProof/>
                <w:webHidden/>
              </w:rPr>
              <w:fldChar w:fldCharType="end"/>
            </w:r>
          </w:hyperlink>
        </w:p>
        <w:p w14:paraId="76D8FF53" w14:textId="09D1731C" w:rsidR="00D91068" w:rsidRDefault="004C3568">
          <w:pPr>
            <w:pStyle w:val="Obsah3"/>
            <w:tabs>
              <w:tab w:val="right" w:leader="dot" w:pos="9056"/>
            </w:tabs>
            <w:rPr>
              <w:noProof/>
              <w:sz w:val="22"/>
              <w:szCs w:val="22"/>
              <w:lang w:eastAsia="cs-CZ"/>
            </w:rPr>
          </w:pPr>
          <w:hyperlink w:anchor="_Toc118658113" w:history="1">
            <w:r w:rsidR="00D91068" w:rsidRPr="007E49C2">
              <w:rPr>
                <w:rStyle w:val="Hypertextovodkaz"/>
                <w:noProof/>
              </w:rPr>
              <w:t>Choosing a printer supplier</w:t>
            </w:r>
            <w:r w:rsidR="00D91068">
              <w:rPr>
                <w:noProof/>
                <w:webHidden/>
              </w:rPr>
              <w:tab/>
            </w:r>
            <w:r w:rsidR="00D91068">
              <w:rPr>
                <w:noProof/>
                <w:webHidden/>
              </w:rPr>
              <w:fldChar w:fldCharType="begin"/>
            </w:r>
            <w:r w:rsidR="00D91068">
              <w:rPr>
                <w:noProof/>
                <w:webHidden/>
              </w:rPr>
              <w:instrText xml:space="preserve"> PAGEREF _Toc118658113 \h </w:instrText>
            </w:r>
            <w:r w:rsidR="00D91068">
              <w:rPr>
                <w:noProof/>
                <w:webHidden/>
              </w:rPr>
            </w:r>
            <w:r w:rsidR="00D91068">
              <w:rPr>
                <w:noProof/>
                <w:webHidden/>
              </w:rPr>
              <w:fldChar w:fldCharType="separate"/>
            </w:r>
            <w:r>
              <w:rPr>
                <w:noProof/>
                <w:webHidden/>
              </w:rPr>
              <w:t>7</w:t>
            </w:r>
            <w:r w:rsidR="00D91068">
              <w:rPr>
                <w:noProof/>
                <w:webHidden/>
              </w:rPr>
              <w:fldChar w:fldCharType="end"/>
            </w:r>
          </w:hyperlink>
        </w:p>
        <w:p w14:paraId="7DC80DBB" w14:textId="1930907E" w:rsidR="00D91068" w:rsidRDefault="004C3568">
          <w:pPr>
            <w:pStyle w:val="Obsah3"/>
            <w:tabs>
              <w:tab w:val="right" w:leader="dot" w:pos="9056"/>
            </w:tabs>
            <w:rPr>
              <w:noProof/>
              <w:sz w:val="22"/>
              <w:szCs w:val="22"/>
              <w:lang w:eastAsia="cs-CZ"/>
            </w:rPr>
          </w:pPr>
          <w:hyperlink w:anchor="_Toc118658114" w:history="1">
            <w:r w:rsidR="00D91068" w:rsidRPr="007E49C2">
              <w:rPr>
                <w:rStyle w:val="Hypertextovodkaz"/>
                <w:noProof/>
              </w:rPr>
              <w:t>Sold versions of Průša printers and their evaluation.</w:t>
            </w:r>
            <w:r w:rsidR="00D91068">
              <w:rPr>
                <w:noProof/>
                <w:webHidden/>
              </w:rPr>
              <w:tab/>
            </w:r>
            <w:r w:rsidR="00D91068">
              <w:rPr>
                <w:noProof/>
                <w:webHidden/>
              </w:rPr>
              <w:fldChar w:fldCharType="begin"/>
            </w:r>
            <w:r w:rsidR="00D91068">
              <w:rPr>
                <w:noProof/>
                <w:webHidden/>
              </w:rPr>
              <w:instrText xml:space="preserve"> PAGEREF _Toc118658114 \h </w:instrText>
            </w:r>
            <w:r w:rsidR="00D91068">
              <w:rPr>
                <w:noProof/>
                <w:webHidden/>
              </w:rPr>
            </w:r>
            <w:r w:rsidR="00D91068">
              <w:rPr>
                <w:noProof/>
                <w:webHidden/>
              </w:rPr>
              <w:fldChar w:fldCharType="separate"/>
            </w:r>
            <w:r>
              <w:rPr>
                <w:noProof/>
                <w:webHidden/>
              </w:rPr>
              <w:t>8</w:t>
            </w:r>
            <w:r w:rsidR="00D91068">
              <w:rPr>
                <w:noProof/>
                <w:webHidden/>
              </w:rPr>
              <w:fldChar w:fldCharType="end"/>
            </w:r>
          </w:hyperlink>
        </w:p>
        <w:p w14:paraId="7EC3C56D" w14:textId="39F8B913" w:rsidR="00D91068" w:rsidRDefault="004C3568">
          <w:pPr>
            <w:pStyle w:val="Obsah3"/>
            <w:tabs>
              <w:tab w:val="right" w:leader="dot" w:pos="9056"/>
            </w:tabs>
            <w:rPr>
              <w:noProof/>
              <w:sz w:val="22"/>
              <w:szCs w:val="22"/>
              <w:lang w:eastAsia="cs-CZ"/>
            </w:rPr>
          </w:pPr>
          <w:hyperlink w:anchor="_Toc118658115" w:history="1">
            <w:r w:rsidR="00D91068" w:rsidRPr="007E49C2">
              <w:rPr>
                <w:rStyle w:val="Hypertextovodkaz"/>
                <w:noProof/>
              </w:rPr>
              <w:t>Filament selection</w:t>
            </w:r>
            <w:r w:rsidR="00D91068">
              <w:rPr>
                <w:noProof/>
                <w:webHidden/>
              </w:rPr>
              <w:tab/>
            </w:r>
            <w:r w:rsidR="00D91068">
              <w:rPr>
                <w:noProof/>
                <w:webHidden/>
              </w:rPr>
              <w:fldChar w:fldCharType="begin"/>
            </w:r>
            <w:r w:rsidR="00D91068">
              <w:rPr>
                <w:noProof/>
                <w:webHidden/>
              </w:rPr>
              <w:instrText xml:space="preserve"> PAGEREF _Toc118658115 \h </w:instrText>
            </w:r>
            <w:r w:rsidR="00D91068">
              <w:rPr>
                <w:noProof/>
                <w:webHidden/>
              </w:rPr>
            </w:r>
            <w:r w:rsidR="00D91068">
              <w:rPr>
                <w:noProof/>
                <w:webHidden/>
              </w:rPr>
              <w:fldChar w:fldCharType="separate"/>
            </w:r>
            <w:r>
              <w:rPr>
                <w:noProof/>
                <w:webHidden/>
              </w:rPr>
              <w:t>10</w:t>
            </w:r>
            <w:r w:rsidR="00D91068">
              <w:rPr>
                <w:noProof/>
                <w:webHidden/>
              </w:rPr>
              <w:fldChar w:fldCharType="end"/>
            </w:r>
          </w:hyperlink>
        </w:p>
        <w:p w14:paraId="3779E899" w14:textId="6E72495A" w:rsidR="00D91068" w:rsidRDefault="004C3568">
          <w:pPr>
            <w:pStyle w:val="Obsah1"/>
            <w:tabs>
              <w:tab w:val="right" w:leader="dot" w:pos="9056"/>
            </w:tabs>
            <w:rPr>
              <w:noProof/>
              <w:sz w:val="22"/>
              <w:szCs w:val="22"/>
              <w:lang w:eastAsia="cs-CZ"/>
            </w:rPr>
          </w:pPr>
          <w:hyperlink w:anchor="_Toc118658116" w:history="1">
            <w:r w:rsidR="00D91068" w:rsidRPr="007E49C2">
              <w:rPr>
                <w:rStyle w:val="Hypertextovodkaz"/>
                <w:noProof/>
              </w:rPr>
              <w:t>Pre-made prints</w:t>
            </w:r>
            <w:r w:rsidR="00D91068">
              <w:rPr>
                <w:noProof/>
                <w:webHidden/>
              </w:rPr>
              <w:tab/>
            </w:r>
            <w:r w:rsidR="00D91068">
              <w:rPr>
                <w:noProof/>
                <w:webHidden/>
              </w:rPr>
              <w:fldChar w:fldCharType="begin"/>
            </w:r>
            <w:r w:rsidR="00D91068">
              <w:rPr>
                <w:noProof/>
                <w:webHidden/>
              </w:rPr>
              <w:instrText xml:space="preserve"> PAGEREF _Toc118658116 \h </w:instrText>
            </w:r>
            <w:r w:rsidR="00D91068">
              <w:rPr>
                <w:noProof/>
                <w:webHidden/>
              </w:rPr>
            </w:r>
            <w:r w:rsidR="00D91068">
              <w:rPr>
                <w:noProof/>
                <w:webHidden/>
              </w:rPr>
              <w:fldChar w:fldCharType="separate"/>
            </w:r>
            <w:r>
              <w:rPr>
                <w:noProof/>
                <w:webHidden/>
              </w:rPr>
              <w:t>11</w:t>
            </w:r>
            <w:r w:rsidR="00D91068">
              <w:rPr>
                <w:noProof/>
                <w:webHidden/>
              </w:rPr>
              <w:fldChar w:fldCharType="end"/>
            </w:r>
          </w:hyperlink>
        </w:p>
        <w:p w14:paraId="5ADD151D" w14:textId="6CE89390" w:rsidR="00D91068" w:rsidRDefault="004C3568">
          <w:pPr>
            <w:pStyle w:val="Obsah1"/>
            <w:tabs>
              <w:tab w:val="right" w:leader="dot" w:pos="9056"/>
            </w:tabs>
            <w:rPr>
              <w:noProof/>
              <w:sz w:val="22"/>
              <w:szCs w:val="22"/>
              <w:lang w:eastAsia="cs-CZ"/>
            </w:rPr>
          </w:pPr>
          <w:hyperlink w:anchor="_Toc118658117" w:history="1">
            <w:r w:rsidR="00D91068" w:rsidRPr="007E49C2">
              <w:rPr>
                <w:rStyle w:val="Hypertextovodkaz"/>
                <w:noProof/>
              </w:rPr>
              <w:t>School supplies shared on the internet</w:t>
            </w:r>
            <w:r w:rsidR="00D91068">
              <w:rPr>
                <w:noProof/>
                <w:webHidden/>
              </w:rPr>
              <w:tab/>
            </w:r>
            <w:r w:rsidR="00D91068">
              <w:rPr>
                <w:noProof/>
                <w:webHidden/>
              </w:rPr>
              <w:fldChar w:fldCharType="begin"/>
            </w:r>
            <w:r w:rsidR="00D91068">
              <w:rPr>
                <w:noProof/>
                <w:webHidden/>
              </w:rPr>
              <w:instrText xml:space="preserve"> PAGEREF _Toc118658117 \h </w:instrText>
            </w:r>
            <w:r w:rsidR="00D91068">
              <w:rPr>
                <w:noProof/>
                <w:webHidden/>
              </w:rPr>
            </w:r>
            <w:r w:rsidR="00D91068">
              <w:rPr>
                <w:noProof/>
                <w:webHidden/>
              </w:rPr>
              <w:fldChar w:fldCharType="separate"/>
            </w:r>
            <w:r>
              <w:rPr>
                <w:noProof/>
                <w:webHidden/>
              </w:rPr>
              <w:t>16</w:t>
            </w:r>
            <w:r w:rsidR="00D91068">
              <w:rPr>
                <w:noProof/>
                <w:webHidden/>
              </w:rPr>
              <w:fldChar w:fldCharType="end"/>
            </w:r>
          </w:hyperlink>
        </w:p>
        <w:p w14:paraId="6E7FEA13" w14:textId="7B74B803" w:rsidR="00D91068" w:rsidRDefault="004C3568">
          <w:pPr>
            <w:pStyle w:val="Obsah2"/>
            <w:tabs>
              <w:tab w:val="right" w:leader="dot" w:pos="9056"/>
            </w:tabs>
            <w:rPr>
              <w:noProof/>
              <w:sz w:val="22"/>
              <w:szCs w:val="22"/>
              <w:lang w:eastAsia="cs-CZ"/>
            </w:rPr>
          </w:pPr>
          <w:hyperlink w:anchor="_Toc118658118" w:history="1">
            <w:r w:rsidR="00D91068" w:rsidRPr="007E49C2">
              <w:rPr>
                <w:rStyle w:val="Hypertextovodkaz"/>
                <w:noProof/>
              </w:rPr>
              <w:t>Relief map of the Czech Republic</w:t>
            </w:r>
            <w:r w:rsidR="00D91068">
              <w:rPr>
                <w:noProof/>
                <w:webHidden/>
              </w:rPr>
              <w:tab/>
            </w:r>
            <w:r w:rsidR="00D91068">
              <w:rPr>
                <w:noProof/>
                <w:webHidden/>
              </w:rPr>
              <w:fldChar w:fldCharType="begin"/>
            </w:r>
            <w:r w:rsidR="00D91068">
              <w:rPr>
                <w:noProof/>
                <w:webHidden/>
              </w:rPr>
              <w:instrText xml:space="preserve"> PAGEREF _Toc118658118 \h </w:instrText>
            </w:r>
            <w:r w:rsidR="00D91068">
              <w:rPr>
                <w:noProof/>
                <w:webHidden/>
              </w:rPr>
            </w:r>
            <w:r w:rsidR="00D91068">
              <w:rPr>
                <w:noProof/>
                <w:webHidden/>
              </w:rPr>
              <w:fldChar w:fldCharType="separate"/>
            </w:r>
            <w:r>
              <w:rPr>
                <w:noProof/>
                <w:webHidden/>
              </w:rPr>
              <w:t>17</w:t>
            </w:r>
            <w:r w:rsidR="00D91068">
              <w:rPr>
                <w:noProof/>
                <w:webHidden/>
              </w:rPr>
              <w:fldChar w:fldCharType="end"/>
            </w:r>
          </w:hyperlink>
        </w:p>
        <w:p w14:paraId="3C43D45D" w14:textId="4F38FD33" w:rsidR="00D91068" w:rsidRDefault="004C3568">
          <w:pPr>
            <w:pStyle w:val="Obsah2"/>
            <w:tabs>
              <w:tab w:val="right" w:leader="dot" w:pos="9056"/>
            </w:tabs>
            <w:rPr>
              <w:noProof/>
              <w:sz w:val="22"/>
              <w:szCs w:val="22"/>
              <w:lang w:eastAsia="cs-CZ"/>
            </w:rPr>
          </w:pPr>
          <w:hyperlink w:anchor="_Toc118658119" w:history="1">
            <w:r w:rsidR="00D91068" w:rsidRPr="007E49C2">
              <w:rPr>
                <w:rStyle w:val="Hypertextovodkaz"/>
                <w:noProof/>
              </w:rPr>
              <w:t>Optical illusions – physics</w:t>
            </w:r>
            <w:r w:rsidR="00D91068">
              <w:rPr>
                <w:noProof/>
                <w:webHidden/>
              </w:rPr>
              <w:tab/>
            </w:r>
            <w:r w:rsidR="00D91068">
              <w:rPr>
                <w:noProof/>
                <w:webHidden/>
              </w:rPr>
              <w:fldChar w:fldCharType="begin"/>
            </w:r>
            <w:r w:rsidR="00D91068">
              <w:rPr>
                <w:noProof/>
                <w:webHidden/>
              </w:rPr>
              <w:instrText xml:space="preserve"> PAGEREF _Toc118658119 \h </w:instrText>
            </w:r>
            <w:r w:rsidR="00D91068">
              <w:rPr>
                <w:noProof/>
                <w:webHidden/>
              </w:rPr>
            </w:r>
            <w:r w:rsidR="00D91068">
              <w:rPr>
                <w:noProof/>
                <w:webHidden/>
              </w:rPr>
              <w:fldChar w:fldCharType="separate"/>
            </w:r>
            <w:r>
              <w:rPr>
                <w:noProof/>
                <w:webHidden/>
              </w:rPr>
              <w:t>20</w:t>
            </w:r>
            <w:r w:rsidR="00D91068">
              <w:rPr>
                <w:noProof/>
                <w:webHidden/>
              </w:rPr>
              <w:fldChar w:fldCharType="end"/>
            </w:r>
          </w:hyperlink>
        </w:p>
        <w:p w14:paraId="1136B833" w14:textId="05527820" w:rsidR="00D91068" w:rsidRDefault="004C3568">
          <w:pPr>
            <w:pStyle w:val="Obsah2"/>
            <w:tabs>
              <w:tab w:val="right" w:leader="dot" w:pos="9056"/>
            </w:tabs>
            <w:rPr>
              <w:noProof/>
              <w:sz w:val="22"/>
              <w:szCs w:val="22"/>
              <w:lang w:eastAsia="cs-CZ"/>
            </w:rPr>
          </w:pPr>
          <w:hyperlink w:anchor="_Toc118658120" w:history="1">
            <w:r w:rsidR="00D91068" w:rsidRPr="007E49C2">
              <w:rPr>
                <w:rStyle w:val="Hypertextovodkaz"/>
                <w:noProof/>
              </w:rPr>
              <w:t>Kazoo musical instrument</w:t>
            </w:r>
            <w:r w:rsidR="00D91068">
              <w:rPr>
                <w:noProof/>
                <w:webHidden/>
              </w:rPr>
              <w:tab/>
            </w:r>
            <w:r w:rsidR="00D91068">
              <w:rPr>
                <w:noProof/>
                <w:webHidden/>
              </w:rPr>
              <w:fldChar w:fldCharType="begin"/>
            </w:r>
            <w:r w:rsidR="00D91068">
              <w:rPr>
                <w:noProof/>
                <w:webHidden/>
              </w:rPr>
              <w:instrText xml:space="preserve"> PAGEREF _Toc118658120 \h </w:instrText>
            </w:r>
            <w:r w:rsidR="00D91068">
              <w:rPr>
                <w:noProof/>
                <w:webHidden/>
              </w:rPr>
            </w:r>
            <w:r w:rsidR="00D91068">
              <w:rPr>
                <w:noProof/>
                <w:webHidden/>
              </w:rPr>
              <w:fldChar w:fldCharType="separate"/>
            </w:r>
            <w:r>
              <w:rPr>
                <w:noProof/>
                <w:webHidden/>
              </w:rPr>
              <w:t>21</w:t>
            </w:r>
            <w:r w:rsidR="00D91068">
              <w:rPr>
                <w:noProof/>
                <w:webHidden/>
              </w:rPr>
              <w:fldChar w:fldCharType="end"/>
            </w:r>
          </w:hyperlink>
        </w:p>
        <w:p w14:paraId="7B4529C8" w14:textId="23DFD820" w:rsidR="00D91068" w:rsidRDefault="004C3568">
          <w:pPr>
            <w:pStyle w:val="Obsah1"/>
            <w:tabs>
              <w:tab w:val="right" w:leader="dot" w:pos="9056"/>
            </w:tabs>
            <w:rPr>
              <w:noProof/>
              <w:sz w:val="22"/>
              <w:szCs w:val="22"/>
              <w:lang w:eastAsia="cs-CZ"/>
            </w:rPr>
          </w:pPr>
          <w:hyperlink w:anchor="_Toc118658121" w:history="1">
            <w:r w:rsidR="00D91068" w:rsidRPr="007E49C2">
              <w:rPr>
                <w:rStyle w:val="Hypertextovodkaz"/>
                <w:noProof/>
              </w:rPr>
              <w:t>Custom creation of the model</w:t>
            </w:r>
            <w:r w:rsidR="00D91068">
              <w:rPr>
                <w:noProof/>
                <w:webHidden/>
              </w:rPr>
              <w:tab/>
            </w:r>
            <w:r w:rsidR="00D91068">
              <w:rPr>
                <w:noProof/>
                <w:webHidden/>
              </w:rPr>
              <w:fldChar w:fldCharType="begin"/>
            </w:r>
            <w:r w:rsidR="00D91068">
              <w:rPr>
                <w:noProof/>
                <w:webHidden/>
              </w:rPr>
              <w:instrText xml:space="preserve"> PAGEREF _Toc118658121 \h </w:instrText>
            </w:r>
            <w:r w:rsidR="00D91068">
              <w:rPr>
                <w:noProof/>
                <w:webHidden/>
              </w:rPr>
            </w:r>
            <w:r w:rsidR="00D91068">
              <w:rPr>
                <w:noProof/>
                <w:webHidden/>
              </w:rPr>
              <w:fldChar w:fldCharType="separate"/>
            </w:r>
            <w:r>
              <w:rPr>
                <w:noProof/>
                <w:webHidden/>
              </w:rPr>
              <w:t>22</w:t>
            </w:r>
            <w:r w:rsidR="00D91068">
              <w:rPr>
                <w:noProof/>
                <w:webHidden/>
              </w:rPr>
              <w:fldChar w:fldCharType="end"/>
            </w:r>
          </w:hyperlink>
        </w:p>
        <w:p w14:paraId="2760D2C5" w14:textId="20C5F7DE" w:rsidR="00D91068" w:rsidRDefault="004C3568">
          <w:pPr>
            <w:pStyle w:val="Obsah2"/>
            <w:tabs>
              <w:tab w:val="right" w:leader="dot" w:pos="9056"/>
            </w:tabs>
            <w:rPr>
              <w:noProof/>
              <w:sz w:val="22"/>
              <w:szCs w:val="22"/>
              <w:lang w:eastAsia="cs-CZ"/>
            </w:rPr>
          </w:pPr>
          <w:hyperlink w:anchor="_Toc118658122" w:history="1">
            <w:r w:rsidR="00D91068" w:rsidRPr="007E49C2">
              <w:rPr>
                <w:rStyle w:val="Hypertextovodkaz"/>
                <w:noProof/>
              </w:rPr>
              <w:t>Tinkercad</w:t>
            </w:r>
            <w:r w:rsidR="00D91068">
              <w:rPr>
                <w:noProof/>
                <w:webHidden/>
              </w:rPr>
              <w:tab/>
            </w:r>
            <w:r w:rsidR="00D91068">
              <w:rPr>
                <w:noProof/>
                <w:webHidden/>
              </w:rPr>
              <w:fldChar w:fldCharType="begin"/>
            </w:r>
            <w:r w:rsidR="00D91068">
              <w:rPr>
                <w:noProof/>
                <w:webHidden/>
              </w:rPr>
              <w:instrText xml:space="preserve"> PAGEREF _Toc118658122 \h </w:instrText>
            </w:r>
            <w:r w:rsidR="00D91068">
              <w:rPr>
                <w:noProof/>
                <w:webHidden/>
              </w:rPr>
            </w:r>
            <w:r w:rsidR="00D91068">
              <w:rPr>
                <w:noProof/>
                <w:webHidden/>
              </w:rPr>
              <w:fldChar w:fldCharType="separate"/>
            </w:r>
            <w:r>
              <w:rPr>
                <w:noProof/>
                <w:webHidden/>
              </w:rPr>
              <w:t>23</w:t>
            </w:r>
            <w:r w:rsidR="00D91068">
              <w:rPr>
                <w:noProof/>
                <w:webHidden/>
              </w:rPr>
              <w:fldChar w:fldCharType="end"/>
            </w:r>
          </w:hyperlink>
        </w:p>
        <w:p w14:paraId="4882A5CF" w14:textId="7A69F844" w:rsidR="00D91068" w:rsidRDefault="004C3568">
          <w:pPr>
            <w:pStyle w:val="Obsah3"/>
            <w:tabs>
              <w:tab w:val="right" w:leader="dot" w:pos="9056"/>
            </w:tabs>
            <w:rPr>
              <w:noProof/>
              <w:sz w:val="22"/>
              <w:szCs w:val="22"/>
              <w:lang w:eastAsia="cs-CZ"/>
            </w:rPr>
          </w:pPr>
          <w:hyperlink w:anchor="_Toc118658123" w:history="1">
            <w:r w:rsidR="00D91068" w:rsidRPr="007E49C2">
              <w:rPr>
                <w:rStyle w:val="Hypertextovodkaz"/>
                <w:noProof/>
              </w:rPr>
              <w:t>Cube</w:t>
            </w:r>
            <w:r w:rsidR="00D91068">
              <w:rPr>
                <w:noProof/>
                <w:webHidden/>
              </w:rPr>
              <w:tab/>
            </w:r>
            <w:r w:rsidR="00D91068">
              <w:rPr>
                <w:noProof/>
                <w:webHidden/>
              </w:rPr>
              <w:fldChar w:fldCharType="begin"/>
            </w:r>
            <w:r w:rsidR="00D91068">
              <w:rPr>
                <w:noProof/>
                <w:webHidden/>
              </w:rPr>
              <w:instrText xml:space="preserve"> PAGEREF _Toc118658123 \h </w:instrText>
            </w:r>
            <w:r w:rsidR="00D91068">
              <w:rPr>
                <w:noProof/>
                <w:webHidden/>
              </w:rPr>
            </w:r>
            <w:r w:rsidR="00D91068">
              <w:rPr>
                <w:noProof/>
                <w:webHidden/>
              </w:rPr>
              <w:fldChar w:fldCharType="separate"/>
            </w:r>
            <w:r>
              <w:rPr>
                <w:noProof/>
                <w:webHidden/>
              </w:rPr>
              <w:t>24</w:t>
            </w:r>
            <w:r w:rsidR="00D91068">
              <w:rPr>
                <w:noProof/>
                <w:webHidden/>
              </w:rPr>
              <w:fldChar w:fldCharType="end"/>
            </w:r>
          </w:hyperlink>
        </w:p>
        <w:p w14:paraId="571FD2A9" w14:textId="4504DE3B" w:rsidR="00D91068" w:rsidRDefault="004C3568">
          <w:pPr>
            <w:pStyle w:val="Obsah3"/>
            <w:tabs>
              <w:tab w:val="right" w:leader="dot" w:pos="9056"/>
            </w:tabs>
            <w:rPr>
              <w:noProof/>
              <w:sz w:val="22"/>
              <w:szCs w:val="22"/>
              <w:lang w:eastAsia="cs-CZ"/>
            </w:rPr>
          </w:pPr>
          <w:hyperlink w:anchor="_Toc118658124" w:history="1">
            <w:r w:rsidR="00D91068" w:rsidRPr="007E49C2">
              <w:rPr>
                <w:rStyle w:val="Hypertextovodkaz"/>
                <w:noProof/>
              </w:rPr>
              <w:t>Ruler</w:t>
            </w:r>
            <w:r w:rsidR="00D91068">
              <w:rPr>
                <w:noProof/>
                <w:webHidden/>
              </w:rPr>
              <w:tab/>
            </w:r>
            <w:r w:rsidR="00D91068">
              <w:rPr>
                <w:noProof/>
                <w:webHidden/>
              </w:rPr>
              <w:fldChar w:fldCharType="begin"/>
            </w:r>
            <w:r w:rsidR="00D91068">
              <w:rPr>
                <w:noProof/>
                <w:webHidden/>
              </w:rPr>
              <w:instrText xml:space="preserve"> PAGEREF _Toc118658124 \h </w:instrText>
            </w:r>
            <w:r w:rsidR="00D91068">
              <w:rPr>
                <w:noProof/>
                <w:webHidden/>
              </w:rPr>
            </w:r>
            <w:r w:rsidR="00D91068">
              <w:rPr>
                <w:noProof/>
                <w:webHidden/>
              </w:rPr>
              <w:fldChar w:fldCharType="separate"/>
            </w:r>
            <w:r>
              <w:rPr>
                <w:noProof/>
                <w:webHidden/>
              </w:rPr>
              <w:t>28</w:t>
            </w:r>
            <w:r w:rsidR="00D91068">
              <w:rPr>
                <w:noProof/>
                <w:webHidden/>
              </w:rPr>
              <w:fldChar w:fldCharType="end"/>
            </w:r>
          </w:hyperlink>
        </w:p>
        <w:p w14:paraId="7AE17CC6" w14:textId="179A6BB6" w:rsidR="00D91068" w:rsidRDefault="004C3568">
          <w:pPr>
            <w:pStyle w:val="Obsah1"/>
            <w:tabs>
              <w:tab w:val="right" w:leader="dot" w:pos="9056"/>
            </w:tabs>
            <w:rPr>
              <w:noProof/>
              <w:sz w:val="22"/>
              <w:szCs w:val="22"/>
              <w:lang w:eastAsia="cs-CZ"/>
            </w:rPr>
          </w:pPr>
          <w:hyperlink w:anchor="_Toc118658125" w:history="1">
            <w:r w:rsidR="00D91068" w:rsidRPr="007E49C2">
              <w:rPr>
                <w:rStyle w:val="Hypertextovodkaz"/>
                <w:noProof/>
              </w:rPr>
              <w:t>SketchUp</w:t>
            </w:r>
            <w:r w:rsidR="00D91068">
              <w:rPr>
                <w:noProof/>
                <w:webHidden/>
              </w:rPr>
              <w:tab/>
            </w:r>
            <w:r w:rsidR="00D91068">
              <w:rPr>
                <w:noProof/>
                <w:webHidden/>
              </w:rPr>
              <w:fldChar w:fldCharType="begin"/>
            </w:r>
            <w:r w:rsidR="00D91068">
              <w:rPr>
                <w:noProof/>
                <w:webHidden/>
              </w:rPr>
              <w:instrText xml:space="preserve"> PAGEREF _Toc118658125 \h </w:instrText>
            </w:r>
            <w:r w:rsidR="00D91068">
              <w:rPr>
                <w:noProof/>
                <w:webHidden/>
              </w:rPr>
            </w:r>
            <w:r w:rsidR="00D91068">
              <w:rPr>
                <w:noProof/>
                <w:webHidden/>
              </w:rPr>
              <w:fldChar w:fldCharType="separate"/>
            </w:r>
            <w:r>
              <w:rPr>
                <w:noProof/>
                <w:webHidden/>
              </w:rPr>
              <w:t>30</w:t>
            </w:r>
            <w:r w:rsidR="00D91068">
              <w:rPr>
                <w:noProof/>
                <w:webHidden/>
              </w:rPr>
              <w:fldChar w:fldCharType="end"/>
            </w:r>
          </w:hyperlink>
        </w:p>
        <w:p w14:paraId="377CC0E6" w14:textId="4A233F9E" w:rsidR="00D91068" w:rsidRDefault="004C3568">
          <w:pPr>
            <w:pStyle w:val="Obsah2"/>
            <w:tabs>
              <w:tab w:val="right" w:leader="dot" w:pos="9056"/>
            </w:tabs>
            <w:rPr>
              <w:noProof/>
              <w:sz w:val="22"/>
              <w:szCs w:val="22"/>
              <w:lang w:eastAsia="cs-CZ"/>
            </w:rPr>
          </w:pPr>
          <w:hyperlink w:anchor="_Toc118658126" w:history="1">
            <w:r w:rsidR="00D91068" w:rsidRPr="007E49C2">
              <w:rPr>
                <w:rStyle w:val="Hypertextovodkaz"/>
                <w:noProof/>
              </w:rPr>
              <w:t>Phone stand</w:t>
            </w:r>
            <w:r w:rsidR="00D91068">
              <w:rPr>
                <w:noProof/>
                <w:webHidden/>
              </w:rPr>
              <w:tab/>
            </w:r>
            <w:r w:rsidR="00D91068">
              <w:rPr>
                <w:noProof/>
                <w:webHidden/>
              </w:rPr>
              <w:fldChar w:fldCharType="begin"/>
            </w:r>
            <w:r w:rsidR="00D91068">
              <w:rPr>
                <w:noProof/>
                <w:webHidden/>
              </w:rPr>
              <w:instrText xml:space="preserve"> PAGEREF _Toc118658126 \h </w:instrText>
            </w:r>
            <w:r w:rsidR="00D91068">
              <w:rPr>
                <w:noProof/>
                <w:webHidden/>
              </w:rPr>
            </w:r>
            <w:r w:rsidR="00D91068">
              <w:rPr>
                <w:noProof/>
                <w:webHidden/>
              </w:rPr>
              <w:fldChar w:fldCharType="separate"/>
            </w:r>
            <w:r>
              <w:rPr>
                <w:noProof/>
                <w:webHidden/>
              </w:rPr>
              <w:t>30</w:t>
            </w:r>
            <w:r w:rsidR="00D91068">
              <w:rPr>
                <w:noProof/>
                <w:webHidden/>
              </w:rPr>
              <w:fldChar w:fldCharType="end"/>
            </w:r>
          </w:hyperlink>
        </w:p>
        <w:p w14:paraId="480112E4" w14:textId="1FED93D3" w:rsidR="00D91068" w:rsidRDefault="004C3568">
          <w:pPr>
            <w:pStyle w:val="Obsah3"/>
            <w:tabs>
              <w:tab w:val="right" w:leader="dot" w:pos="9056"/>
            </w:tabs>
            <w:rPr>
              <w:noProof/>
              <w:sz w:val="22"/>
              <w:szCs w:val="22"/>
              <w:lang w:eastAsia="cs-CZ"/>
            </w:rPr>
          </w:pPr>
          <w:hyperlink w:anchor="_Toc118658127" w:history="1">
            <w:r w:rsidR="00D91068" w:rsidRPr="007E49C2">
              <w:rPr>
                <w:rStyle w:val="Hypertextovodkaz"/>
                <w:noProof/>
              </w:rPr>
              <w:t>Organiser</w:t>
            </w:r>
            <w:r w:rsidR="00D91068">
              <w:rPr>
                <w:noProof/>
                <w:webHidden/>
              </w:rPr>
              <w:tab/>
            </w:r>
            <w:r w:rsidR="00D91068">
              <w:rPr>
                <w:noProof/>
                <w:webHidden/>
              </w:rPr>
              <w:fldChar w:fldCharType="begin"/>
            </w:r>
            <w:r w:rsidR="00D91068">
              <w:rPr>
                <w:noProof/>
                <w:webHidden/>
              </w:rPr>
              <w:instrText xml:space="preserve"> PAGEREF _Toc118658127 \h </w:instrText>
            </w:r>
            <w:r w:rsidR="00D91068">
              <w:rPr>
                <w:noProof/>
                <w:webHidden/>
              </w:rPr>
            </w:r>
            <w:r w:rsidR="00D91068">
              <w:rPr>
                <w:noProof/>
                <w:webHidden/>
              </w:rPr>
              <w:fldChar w:fldCharType="separate"/>
            </w:r>
            <w:r>
              <w:rPr>
                <w:noProof/>
                <w:webHidden/>
              </w:rPr>
              <w:t>32</w:t>
            </w:r>
            <w:r w:rsidR="00D91068">
              <w:rPr>
                <w:noProof/>
                <w:webHidden/>
              </w:rPr>
              <w:fldChar w:fldCharType="end"/>
            </w:r>
          </w:hyperlink>
        </w:p>
        <w:p w14:paraId="6C3E9EC6" w14:textId="362FAD14" w:rsidR="00D91068" w:rsidRDefault="004C3568">
          <w:pPr>
            <w:pStyle w:val="Obsah3"/>
            <w:tabs>
              <w:tab w:val="right" w:leader="dot" w:pos="9056"/>
            </w:tabs>
            <w:rPr>
              <w:noProof/>
              <w:sz w:val="22"/>
              <w:szCs w:val="22"/>
              <w:lang w:eastAsia="cs-CZ"/>
            </w:rPr>
          </w:pPr>
          <w:hyperlink w:anchor="_Toc118658128" w:history="1">
            <w:r w:rsidR="00D91068" w:rsidRPr="007E49C2">
              <w:rPr>
                <w:rStyle w:val="Hypertextovodkaz"/>
                <w:noProof/>
              </w:rPr>
              <w:t>Connected vessels</w:t>
            </w:r>
            <w:r w:rsidR="00D91068">
              <w:rPr>
                <w:noProof/>
                <w:webHidden/>
              </w:rPr>
              <w:tab/>
            </w:r>
            <w:r w:rsidR="00D91068">
              <w:rPr>
                <w:noProof/>
                <w:webHidden/>
              </w:rPr>
              <w:fldChar w:fldCharType="begin"/>
            </w:r>
            <w:r w:rsidR="00D91068">
              <w:rPr>
                <w:noProof/>
                <w:webHidden/>
              </w:rPr>
              <w:instrText xml:space="preserve"> PAGEREF _Toc118658128 \h </w:instrText>
            </w:r>
            <w:r w:rsidR="00D91068">
              <w:rPr>
                <w:noProof/>
                <w:webHidden/>
              </w:rPr>
            </w:r>
            <w:r w:rsidR="00D91068">
              <w:rPr>
                <w:noProof/>
                <w:webHidden/>
              </w:rPr>
              <w:fldChar w:fldCharType="separate"/>
            </w:r>
            <w:r>
              <w:rPr>
                <w:noProof/>
                <w:webHidden/>
              </w:rPr>
              <w:t>33</w:t>
            </w:r>
            <w:r w:rsidR="00D91068">
              <w:rPr>
                <w:noProof/>
                <w:webHidden/>
              </w:rPr>
              <w:fldChar w:fldCharType="end"/>
            </w:r>
          </w:hyperlink>
        </w:p>
        <w:p w14:paraId="395E0BFD" w14:textId="19FA1573" w:rsidR="00D91068" w:rsidRDefault="004C3568">
          <w:pPr>
            <w:pStyle w:val="Obsah3"/>
            <w:tabs>
              <w:tab w:val="right" w:leader="dot" w:pos="9056"/>
            </w:tabs>
            <w:rPr>
              <w:noProof/>
              <w:sz w:val="22"/>
              <w:szCs w:val="22"/>
              <w:lang w:eastAsia="cs-CZ"/>
            </w:rPr>
          </w:pPr>
          <w:hyperlink w:anchor="_Toc118658129" w:history="1">
            <w:r w:rsidR="00D91068" w:rsidRPr="007E49C2">
              <w:rPr>
                <w:rStyle w:val="Hypertextovodkaz"/>
                <w:noProof/>
              </w:rPr>
              <w:t>Fraction calculator</w:t>
            </w:r>
            <w:r w:rsidR="00D91068">
              <w:rPr>
                <w:noProof/>
                <w:webHidden/>
              </w:rPr>
              <w:tab/>
            </w:r>
            <w:r w:rsidR="00D91068">
              <w:rPr>
                <w:noProof/>
                <w:webHidden/>
              </w:rPr>
              <w:fldChar w:fldCharType="begin"/>
            </w:r>
            <w:r w:rsidR="00D91068">
              <w:rPr>
                <w:noProof/>
                <w:webHidden/>
              </w:rPr>
              <w:instrText xml:space="preserve"> PAGEREF _Toc118658129 \h </w:instrText>
            </w:r>
            <w:r w:rsidR="00D91068">
              <w:rPr>
                <w:noProof/>
                <w:webHidden/>
              </w:rPr>
            </w:r>
            <w:r w:rsidR="00D91068">
              <w:rPr>
                <w:noProof/>
                <w:webHidden/>
              </w:rPr>
              <w:fldChar w:fldCharType="separate"/>
            </w:r>
            <w:r>
              <w:rPr>
                <w:noProof/>
                <w:webHidden/>
              </w:rPr>
              <w:t>34</w:t>
            </w:r>
            <w:r w:rsidR="00D91068">
              <w:rPr>
                <w:noProof/>
                <w:webHidden/>
              </w:rPr>
              <w:fldChar w:fldCharType="end"/>
            </w:r>
          </w:hyperlink>
        </w:p>
        <w:p w14:paraId="67FEBEB3" w14:textId="1BAFF83B" w:rsidR="00D91068" w:rsidRDefault="004C3568">
          <w:pPr>
            <w:pStyle w:val="Obsah1"/>
            <w:tabs>
              <w:tab w:val="right" w:leader="dot" w:pos="9056"/>
            </w:tabs>
            <w:rPr>
              <w:noProof/>
              <w:sz w:val="22"/>
              <w:szCs w:val="22"/>
              <w:lang w:eastAsia="cs-CZ"/>
            </w:rPr>
          </w:pPr>
          <w:hyperlink w:anchor="_Toc118658130" w:history="1">
            <w:r w:rsidR="00D91068" w:rsidRPr="007E49C2">
              <w:rPr>
                <w:rStyle w:val="Hypertextovodkaz"/>
                <w:noProof/>
              </w:rPr>
              <w:t>Project output</w:t>
            </w:r>
            <w:r w:rsidR="00D91068">
              <w:rPr>
                <w:noProof/>
                <w:webHidden/>
              </w:rPr>
              <w:tab/>
            </w:r>
            <w:r w:rsidR="00D91068">
              <w:rPr>
                <w:noProof/>
                <w:webHidden/>
              </w:rPr>
              <w:fldChar w:fldCharType="begin"/>
            </w:r>
            <w:r w:rsidR="00D91068">
              <w:rPr>
                <w:noProof/>
                <w:webHidden/>
              </w:rPr>
              <w:instrText xml:space="preserve"> PAGEREF _Toc118658130 \h </w:instrText>
            </w:r>
            <w:r w:rsidR="00D91068">
              <w:rPr>
                <w:noProof/>
                <w:webHidden/>
              </w:rPr>
            </w:r>
            <w:r w:rsidR="00D91068">
              <w:rPr>
                <w:noProof/>
                <w:webHidden/>
              </w:rPr>
              <w:fldChar w:fldCharType="separate"/>
            </w:r>
            <w:r>
              <w:rPr>
                <w:noProof/>
                <w:webHidden/>
              </w:rPr>
              <w:t>36</w:t>
            </w:r>
            <w:r w:rsidR="00D91068">
              <w:rPr>
                <w:noProof/>
                <w:webHidden/>
              </w:rPr>
              <w:fldChar w:fldCharType="end"/>
            </w:r>
          </w:hyperlink>
        </w:p>
        <w:p w14:paraId="32E6D868" w14:textId="56E5721B" w:rsidR="00D91068" w:rsidRDefault="004C3568">
          <w:pPr>
            <w:pStyle w:val="Obsah1"/>
            <w:tabs>
              <w:tab w:val="right" w:leader="dot" w:pos="9056"/>
            </w:tabs>
            <w:rPr>
              <w:noProof/>
              <w:sz w:val="22"/>
              <w:szCs w:val="22"/>
              <w:lang w:eastAsia="cs-CZ"/>
            </w:rPr>
          </w:pPr>
          <w:hyperlink w:anchor="_Toc118658131" w:history="1">
            <w:r w:rsidR="00D91068" w:rsidRPr="007E49C2">
              <w:rPr>
                <w:rStyle w:val="Hypertextovodkaz"/>
                <w:noProof/>
              </w:rPr>
              <w:t>Summary of work</w:t>
            </w:r>
            <w:r w:rsidR="00D91068">
              <w:rPr>
                <w:noProof/>
                <w:webHidden/>
              </w:rPr>
              <w:tab/>
            </w:r>
            <w:r w:rsidR="00D91068">
              <w:rPr>
                <w:noProof/>
                <w:webHidden/>
              </w:rPr>
              <w:fldChar w:fldCharType="begin"/>
            </w:r>
            <w:r w:rsidR="00D91068">
              <w:rPr>
                <w:noProof/>
                <w:webHidden/>
              </w:rPr>
              <w:instrText xml:space="preserve"> PAGEREF _Toc118658131 \h </w:instrText>
            </w:r>
            <w:r w:rsidR="00D91068">
              <w:rPr>
                <w:noProof/>
                <w:webHidden/>
              </w:rPr>
            </w:r>
            <w:r w:rsidR="00D91068">
              <w:rPr>
                <w:noProof/>
                <w:webHidden/>
              </w:rPr>
              <w:fldChar w:fldCharType="separate"/>
            </w:r>
            <w:r>
              <w:rPr>
                <w:noProof/>
                <w:webHidden/>
              </w:rPr>
              <w:t>37</w:t>
            </w:r>
            <w:r w:rsidR="00D91068">
              <w:rPr>
                <w:noProof/>
                <w:webHidden/>
              </w:rPr>
              <w:fldChar w:fldCharType="end"/>
            </w:r>
          </w:hyperlink>
        </w:p>
        <w:p w14:paraId="05D1D65F" w14:textId="5D08DF87" w:rsidR="009259ED" w:rsidRDefault="00295E28" w:rsidP="00295E28">
          <w:r>
            <w:rPr>
              <w:b/>
              <w:bCs/>
            </w:rPr>
            <w:fldChar w:fldCharType="end"/>
          </w:r>
        </w:p>
      </w:sdtContent>
    </w:sdt>
    <w:p w14:paraId="617DD11D" w14:textId="6E43F679" w:rsidR="006B3869" w:rsidRDefault="006B3869" w:rsidP="00952DE3">
      <w:r w:rsidRPr="0AFFF7D8">
        <w:rPr>
          <w:b/>
          <w:bCs/>
        </w:rPr>
        <w:br w:type="page"/>
      </w:r>
    </w:p>
    <w:p w14:paraId="4831A038" w14:textId="77777777" w:rsidR="00952DE3" w:rsidRDefault="00952DE3" w:rsidP="00782EB4">
      <w:pPr>
        <w:pStyle w:val="Nadpis1"/>
      </w:pPr>
      <w:bookmarkStart w:id="0" w:name="_Toc118658109"/>
      <w:r>
        <w:lastRenderedPageBreak/>
        <w:t>Annotation of the project</w:t>
      </w:r>
      <w:bookmarkEnd w:id="0"/>
    </w:p>
    <w:p w14:paraId="32DC5857" w14:textId="77777777" w:rsidR="00952DE3" w:rsidRDefault="00952DE3" w:rsidP="00952DE3">
      <w:r>
        <w:t>The project is aimed at acquiring new knowledge and skills when working with new technologies of 3D printing, engraving and laser cutting. It aims at increasing the digital literacy of pupils and teachers. It takes the existing competence acquired by teaching informatics in the area of ​​planar two-dimensional vector graphics to the next dimension. Modelling in three-dimensional space is a new opportunity for transferring theoretical knowledge from the traditional way of teaching to a much more practical and illustrative level.</w:t>
      </w:r>
    </w:p>
    <w:p w14:paraId="4A35CCD5" w14:textId="195AFC9E" w:rsidR="00952DE3" w:rsidRDefault="00952DE3" w:rsidP="00952DE3">
      <w:r>
        <w:t>The technical equipment that the school will acquire through the implementation of the project is intended to continue to be used as an interest activity for pupils after its completion or to be directly implemented into the teaching concept of the so-called new informatics.</w:t>
      </w:r>
    </w:p>
    <w:p w14:paraId="4277F2FC" w14:textId="77777777" w:rsidR="00952DE3" w:rsidRDefault="00952DE3" w:rsidP="00782EB4">
      <w:pPr>
        <w:pStyle w:val="Nadpis1"/>
      </w:pPr>
      <w:bookmarkStart w:id="1" w:name="_Toc118658110"/>
      <w:r>
        <w:t>Objectives:</w:t>
      </w:r>
      <w:bookmarkEnd w:id="1"/>
    </w:p>
    <w:p w14:paraId="0EB18A29" w14:textId="77777777" w:rsidR="00952DE3" w:rsidRDefault="00952DE3" w:rsidP="00952DE3">
      <w:r>
        <w:t>Pupils will learn to master 3D printing technologies and become familiar with the possibilities of putting them into practice at school by creating tools and 3D models.</w:t>
      </w:r>
    </w:p>
    <w:p w14:paraId="4C0E0DDA" w14:textId="77777777" w:rsidR="00952DE3" w:rsidRDefault="00952DE3" w:rsidP="00952DE3">
      <w:r>
        <w:t>They will learn to document the activity performed and explain the principles used.</w:t>
      </w:r>
    </w:p>
    <w:p w14:paraId="52363E8F" w14:textId="77777777" w:rsidR="00952DE3" w:rsidRDefault="00952DE3" w:rsidP="00952DE3">
      <w:r>
        <w:t>Working in a group, they will learn to cooperate and divide tasks.</w:t>
      </w:r>
    </w:p>
    <w:p w14:paraId="060AD00A" w14:textId="77777777" w:rsidR="00952DE3" w:rsidRDefault="00952DE3" w:rsidP="00952DE3">
      <w:r>
        <w:t>Pupils will learn that the appearance of products is also important, they will learn to create visually interesting works using their imagination and visual arts.</w:t>
      </w:r>
    </w:p>
    <w:p w14:paraId="67DBCC2C" w14:textId="77777777" w:rsidR="00952DE3" w:rsidRDefault="00952DE3" w:rsidP="00952DE3">
      <w:r>
        <w:t>Pupils will learn to connect knowledge from different subjects and fields and use it to create specific tasks. They will learn to set goals, think through strategies for solving them and their subsequent presentation and usefulness in practice.</w:t>
      </w:r>
    </w:p>
    <w:p w14:paraId="3BEC30EE" w14:textId="77777777" w:rsidR="00EB0657" w:rsidRDefault="00EB0657">
      <w:pPr>
        <w:rPr>
          <w:rFonts w:ascii="Calibri" w:hAnsi="Calibri" w:cs="Calibri"/>
          <w:color w:val="000000"/>
          <w:sz w:val="22"/>
          <w:szCs w:val="22"/>
        </w:rPr>
        <w:sectPr w:rsidR="00EB0657" w:rsidSect="00B24D9C">
          <w:headerReference w:type="default" r:id="rId11"/>
          <w:footerReference w:type="default" r:id="rId12"/>
          <w:pgSz w:w="11900" w:h="16840"/>
          <w:pgMar w:top="1417" w:right="1417" w:bottom="1417" w:left="1417" w:header="2154" w:footer="708" w:gutter="0"/>
          <w:cols w:space="708"/>
          <w:docGrid w:linePitch="360"/>
        </w:sectPr>
      </w:pPr>
    </w:p>
    <w:p w14:paraId="703848DA" w14:textId="68DD7E6E" w:rsidR="006B3869" w:rsidRDefault="00D607FA" w:rsidP="006B3869">
      <w:pPr>
        <w:pStyle w:val="Nadpis1"/>
      </w:pPr>
      <w:bookmarkStart w:id="2" w:name="_Toc118658111"/>
      <w:r w:rsidRPr="00D607FA">
        <w:lastRenderedPageBreak/>
        <w:t>Financial calculation of the project</w:t>
      </w:r>
      <w:bookmarkEnd w:id="2"/>
    </w:p>
    <w:tbl>
      <w:tblPr>
        <w:tblW w:w="14377" w:type="dxa"/>
        <w:tblCellMar>
          <w:left w:w="0" w:type="dxa"/>
          <w:right w:w="0" w:type="dxa"/>
        </w:tblCellMar>
        <w:tblLook w:val="04A0" w:firstRow="1" w:lastRow="0" w:firstColumn="1" w:lastColumn="0" w:noHBand="0" w:noVBand="1"/>
      </w:tblPr>
      <w:tblGrid>
        <w:gridCol w:w="683"/>
        <w:gridCol w:w="683"/>
        <w:gridCol w:w="1602"/>
        <w:gridCol w:w="306"/>
        <w:gridCol w:w="1341"/>
        <w:gridCol w:w="1324"/>
        <w:gridCol w:w="1044"/>
        <w:gridCol w:w="7394"/>
      </w:tblGrid>
      <w:tr w:rsidR="00EB0657" w14:paraId="03974126"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01A1A23E" w14:textId="77777777" w:rsidR="00EB0657" w:rsidRDefault="00EB0657">
            <w:pPr>
              <w:jc w:val="center"/>
              <w:rPr>
                <w:rFonts w:ascii="Calibri" w:hAnsi="Calibri" w:cs="Calibri"/>
                <w:sz w:val="22"/>
                <w:szCs w:val="22"/>
              </w:rPr>
            </w:pPr>
            <w:r>
              <w:rPr>
                <w:rFonts w:ascii="Calibri" w:hAnsi="Calibri" w:cs="Calibri"/>
                <w:sz w:val="22"/>
                <w:szCs w:val="22"/>
              </w:rPr>
              <w:t>ID</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30D9CCC3" w14:textId="33525241" w:rsidR="00EB0657" w:rsidRDefault="00952DE3">
            <w:pPr>
              <w:jc w:val="center"/>
              <w:rPr>
                <w:rFonts w:ascii="Calibri" w:hAnsi="Calibri" w:cs="Calibri"/>
                <w:sz w:val="22"/>
                <w:szCs w:val="22"/>
              </w:rPr>
            </w:pPr>
            <w:r>
              <w:rPr>
                <w:rFonts w:ascii="Calibri" w:hAnsi="Calibri" w:cs="Calibri"/>
                <w:sz w:val="22"/>
                <w:szCs w:val="22"/>
              </w:rPr>
              <w:t>School</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2E911D13" w14:textId="0DAA0827" w:rsidR="00EB0657" w:rsidRDefault="00EB0657">
            <w:pPr>
              <w:jc w:val="center"/>
              <w:rPr>
                <w:rFonts w:ascii="Calibri" w:hAnsi="Calibri" w:cs="Calibri"/>
                <w:sz w:val="22"/>
                <w:szCs w:val="22"/>
              </w:rPr>
            </w:pPr>
            <w:r>
              <w:rPr>
                <w:rFonts w:ascii="Calibri" w:hAnsi="Calibri" w:cs="Calibri"/>
                <w:sz w:val="22"/>
                <w:szCs w:val="22"/>
              </w:rPr>
              <w:t>Produ</w:t>
            </w:r>
            <w:r w:rsidR="00952DE3">
              <w:rPr>
                <w:rFonts w:ascii="Calibri" w:hAnsi="Calibri" w:cs="Calibri"/>
                <w:sz w:val="22"/>
                <w:szCs w:val="22"/>
              </w:rPr>
              <w:t>c</w:t>
            </w:r>
            <w:r>
              <w:rPr>
                <w:rFonts w:ascii="Calibri" w:hAnsi="Calibri" w:cs="Calibri"/>
                <w:sz w:val="22"/>
                <w:szCs w:val="22"/>
              </w:rPr>
              <w:t>t</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101524C7" w14:textId="77777777" w:rsidR="00EB0657" w:rsidRDefault="00EB0657">
            <w:pPr>
              <w:jc w:val="center"/>
              <w:rPr>
                <w:rFonts w:ascii="Calibri" w:hAnsi="Calibri" w:cs="Calibri"/>
                <w:sz w:val="22"/>
                <w:szCs w:val="22"/>
              </w:rPr>
            </w:pPr>
            <w:r>
              <w:rPr>
                <w:rFonts w:ascii="Calibri" w:hAnsi="Calibri" w:cs="Calibri"/>
                <w:sz w:val="22"/>
                <w:szCs w:val="22"/>
              </w:rPr>
              <w:t>KS</w:t>
            </w:r>
          </w:p>
        </w:tc>
        <w:tc>
          <w:tcPr>
            <w:tcW w:w="1341" w:type="dxa"/>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1630B156" w14:textId="74D273C9" w:rsidR="00EB0657" w:rsidRPr="00952DE3" w:rsidRDefault="00952DE3" w:rsidP="00952DE3">
            <w:r>
              <w:t>Assumption</w:t>
            </w:r>
          </w:p>
        </w:tc>
        <w:tc>
          <w:tcPr>
            <w:tcW w:w="1324" w:type="dxa"/>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650FF390" w14:textId="4DF73C87" w:rsidR="00EB0657" w:rsidRDefault="00EB0657">
            <w:pPr>
              <w:jc w:val="center"/>
              <w:rPr>
                <w:rFonts w:ascii="Calibri" w:hAnsi="Calibri" w:cs="Calibri"/>
                <w:sz w:val="22"/>
                <w:szCs w:val="22"/>
              </w:rPr>
            </w:pPr>
            <w:r>
              <w:rPr>
                <w:rFonts w:ascii="Calibri" w:hAnsi="Calibri" w:cs="Calibri"/>
                <w:sz w:val="22"/>
                <w:szCs w:val="22"/>
              </w:rPr>
              <w:t>Realn</w:t>
            </w:r>
            <w:r w:rsidR="00952DE3">
              <w:rPr>
                <w:rFonts w:ascii="Calibri" w:hAnsi="Calibri" w:cs="Calibri"/>
                <w:sz w:val="22"/>
                <w:szCs w:val="22"/>
              </w:rPr>
              <w:t xml:space="preserve"> price</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2FFFD02A" w14:textId="5D95BC64" w:rsidR="00EB0657" w:rsidRDefault="00EB0657">
            <w:pPr>
              <w:jc w:val="center"/>
              <w:rPr>
                <w:rFonts w:ascii="Calibri" w:hAnsi="Calibri" w:cs="Calibri"/>
                <w:sz w:val="22"/>
                <w:szCs w:val="22"/>
              </w:rPr>
            </w:pPr>
            <w:r>
              <w:rPr>
                <w:rFonts w:ascii="Calibri" w:hAnsi="Calibri" w:cs="Calibri"/>
                <w:sz w:val="22"/>
                <w:szCs w:val="22"/>
              </w:rPr>
              <w:t>Sta</w:t>
            </w:r>
            <w:r w:rsidR="00952DE3">
              <w:rPr>
                <w:rFonts w:ascii="Calibri" w:hAnsi="Calibri" w:cs="Calibri"/>
                <w:sz w:val="22"/>
                <w:szCs w:val="22"/>
              </w:rPr>
              <w:t>te</w:t>
            </w:r>
          </w:p>
        </w:tc>
        <w:tc>
          <w:tcPr>
            <w:tcW w:w="0" w:type="auto"/>
            <w:tcBorders>
              <w:top w:val="single" w:sz="6" w:space="0" w:color="CCCCCC"/>
              <w:left w:val="single" w:sz="6" w:space="0" w:color="CCCCCC"/>
              <w:bottom w:val="single" w:sz="6" w:space="0" w:color="CCCCCC"/>
              <w:right w:val="single" w:sz="6" w:space="0" w:color="CCCCCC"/>
            </w:tcBorders>
            <w:shd w:val="clear" w:color="auto" w:fill="C5E0B3"/>
            <w:tcMar>
              <w:top w:w="0" w:type="dxa"/>
              <w:left w:w="45" w:type="dxa"/>
              <w:bottom w:w="0" w:type="dxa"/>
              <w:right w:w="45" w:type="dxa"/>
            </w:tcMar>
            <w:vAlign w:val="bottom"/>
            <w:hideMark/>
          </w:tcPr>
          <w:p w14:paraId="03E1AC2F" w14:textId="77777777" w:rsidR="00EB0657" w:rsidRDefault="00EB0657">
            <w:pPr>
              <w:jc w:val="center"/>
              <w:rPr>
                <w:rFonts w:ascii="Calibri" w:hAnsi="Calibri" w:cs="Calibri"/>
                <w:sz w:val="22"/>
                <w:szCs w:val="22"/>
              </w:rPr>
            </w:pPr>
            <w:r>
              <w:rPr>
                <w:rFonts w:ascii="Calibri" w:hAnsi="Calibri" w:cs="Calibri"/>
                <w:sz w:val="22"/>
                <w:szCs w:val="22"/>
              </w:rPr>
              <w:t>Link</w:t>
            </w:r>
          </w:p>
        </w:tc>
      </w:tr>
      <w:tr w:rsidR="00EB0657" w14:paraId="66B54D94"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AAF983" w14:textId="77777777" w:rsidR="00EB0657" w:rsidRDefault="00EB0657">
            <w:pPr>
              <w:jc w:val="right"/>
              <w:rPr>
                <w:rFonts w:ascii="Calibri" w:hAnsi="Calibri" w:cs="Calibri"/>
                <w:sz w:val="22"/>
                <w:szCs w:val="22"/>
              </w:rPr>
            </w:pPr>
            <w:r>
              <w:rPr>
                <w:rFonts w:ascii="Calibri" w:hAnsi="Calibri" w:cs="Calibri"/>
                <w:sz w:val="22"/>
                <w:szCs w:val="22"/>
              </w:rPr>
              <w:t>109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3304F6" w14:textId="77777777" w:rsidR="00EB0657" w:rsidRDefault="00EB0657">
            <w:pPr>
              <w:rPr>
                <w:rFonts w:ascii="Calibri" w:hAnsi="Calibri" w:cs="Calibri"/>
                <w:sz w:val="22"/>
                <w:szCs w:val="22"/>
              </w:rPr>
            </w:pPr>
            <w:r>
              <w:rPr>
                <w:rFonts w:ascii="Calibri" w:hAnsi="Calibri" w:cs="Calibri"/>
                <w:sz w:val="22"/>
                <w:szCs w:val="22"/>
              </w:rPr>
              <w:t>Kyjov</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E521A33" w14:textId="77777777" w:rsidR="00EB0657" w:rsidRDefault="00EB0657">
            <w:pPr>
              <w:rPr>
                <w:rFonts w:ascii="Calibri" w:hAnsi="Calibri" w:cs="Calibri"/>
                <w:sz w:val="22"/>
                <w:szCs w:val="22"/>
              </w:rPr>
            </w:pPr>
            <w:r>
              <w:rPr>
                <w:rFonts w:ascii="Calibri" w:hAnsi="Calibri" w:cs="Calibri"/>
                <w:sz w:val="22"/>
                <w:szCs w:val="22"/>
              </w:rPr>
              <w:t>i3 MK3S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C3DF47" w14:textId="77777777" w:rsidR="00EB0657" w:rsidRDefault="00EB0657">
            <w:pPr>
              <w:jc w:val="right"/>
              <w:rPr>
                <w:rFonts w:ascii="Arial" w:hAnsi="Arial" w:cs="Arial"/>
                <w:sz w:val="22"/>
                <w:szCs w:val="22"/>
              </w:rPr>
            </w:pPr>
            <w:r>
              <w:rPr>
                <w:rFonts w:ascii="Arial" w:hAnsi="Arial" w:cs="Arial"/>
                <w:sz w:val="22"/>
                <w:szCs w:val="22"/>
              </w:rPr>
              <w:t>1</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59B54F" w14:textId="39C4529C" w:rsidR="00EB0657" w:rsidRDefault="00EB0657">
            <w:pPr>
              <w:jc w:val="right"/>
              <w:rPr>
                <w:rFonts w:ascii="Calibri" w:hAnsi="Calibri" w:cs="Calibri"/>
                <w:sz w:val="22"/>
                <w:szCs w:val="22"/>
              </w:rPr>
            </w:pPr>
            <w:r>
              <w:rPr>
                <w:rFonts w:ascii="Calibri" w:hAnsi="Calibri" w:cs="Calibri"/>
                <w:sz w:val="22"/>
                <w:szCs w:val="22"/>
              </w:rPr>
              <w:t xml:space="preserve">27 000,00 </w:t>
            </w:r>
            <w:r w:rsidR="00610459" w:rsidRPr="00610459">
              <w:rPr>
                <w:rFonts w:ascii="Calibri" w:hAnsi="Calibri" w:cs="Calibri"/>
                <w:sz w:val="22"/>
                <w:szCs w:val="22"/>
              </w:rPr>
              <w:t xml:space="preserve">CZK </w:t>
            </w:r>
            <w:r>
              <w:rPr>
                <w:rFonts w:ascii="Calibri" w:hAnsi="Calibri" w:cs="Calibri"/>
                <w:sz w:val="22"/>
                <w:szCs w:val="22"/>
              </w:rPr>
              <w:t xml:space="preserve"> </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8D5DC1" w14:textId="66CC4DD7" w:rsidR="00EB0657" w:rsidRDefault="00EB0657">
            <w:pPr>
              <w:jc w:val="right"/>
              <w:rPr>
                <w:rFonts w:ascii="Calibri" w:hAnsi="Calibri" w:cs="Calibri"/>
                <w:sz w:val="22"/>
                <w:szCs w:val="22"/>
              </w:rPr>
            </w:pPr>
            <w:r>
              <w:rPr>
                <w:rFonts w:ascii="Calibri" w:hAnsi="Calibri" w:cs="Calibri"/>
                <w:sz w:val="22"/>
                <w:szCs w:val="22"/>
              </w:rPr>
              <w:t xml:space="preserve">26 990,00 </w:t>
            </w:r>
            <w:r w:rsidR="00610459" w:rsidRPr="00610459">
              <w:rPr>
                <w:rFonts w:ascii="Calibri" w:hAnsi="Calibri" w:cs="Calibri"/>
                <w:sz w:val="22"/>
                <w:szCs w:val="22"/>
              </w:rPr>
              <w:t xml:space="preserve">CZK </w:t>
            </w:r>
            <w:r>
              <w:rPr>
                <w:rFonts w:ascii="Calibri" w:hAnsi="Calibri" w:cs="Calibri"/>
                <w:sz w:val="22"/>
                <w:szCs w:val="22"/>
              </w:rPr>
              <w:t xml:space="preserve"> </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7952AEF2" w14:textId="4F24AB2F" w:rsidR="00EB0657" w:rsidRDefault="00952DE3">
            <w:pPr>
              <w:rPr>
                <w:rFonts w:ascii="Arial" w:hAnsi="Arial" w:cs="Arial"/>
                <w:color w:val="006100"/>
                <w:sz w:val="22"/>
                <w:szCs w:val="22"/>
              </w:rPr>
            </w:pPr>
            <w:r>
              <w:rPr>
                <w:rFonts w:ascii="Arial" w:hAnsi="Arial" w:cs="Arial"/>
                <w:color w:val="006100"/>
                <w:sz w:val="22"/>
                <w:szCs w:val="22"/>
              </w:rPr>
              <w:t>submitted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0E613D" w14:textId="77777777" w:rsidR="00EB0657" w:rsidRDefault="004C3568">
            <w:pPr>
              <w:rPr>
                <w:rFonts w:ascii="Arial" w:hAnsi="Arial" w:cs="Arial"/>
                <w:color w:val="0563C1"/>
                <w:sz w:val="22"/>
                <w:szCs w:val="22"/>
                <w:u w:val="single"/>
              </w:rPr>
            </w:pPr>
            <w:hyperlink r:id="rId13" w:tgtFrame="_blank" w:history="1">
              <w:r w:rsidR="00EB0657">
                <w:rPr>
                  <w:rStyle w:val="Hypertextovodkaz"/>
                  <w:rFonts w:ascii="Arial" w:hAnsi="Arial" w:cs="Arial"/>
                  <w:sz w:val="22"/>
                  <w:szCs w:val="22"/>
                </w:rPr>
                <w:t>https://shop.prusa3d.com/cs/3d-tiskarny/181-3d-tiskarna-original-prusa-i3-mk3s.html</w:t>
              </w:r>
            </w:hyperlink>
          </w:p>
        </w:tc>
      </w:tr>
      <w:tr w:rsidR="00EB0657" w14:paraId="0DEF1F61"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46E20AC" w14:textId="77777777" w:rsidR="00EB0657" w:rsidRDefault="00EB0657">
            <w:pPr>
              <w:jc w:val="right"/>
              <w:rPr>
                <w:rFonts w:ascii="Calibri" w:hAnsi="Calibri" w:cs="Calibri"/>
                <w:sz w:val="22"/>
                <w:szCs w:val="22"/>
              </w:rPr>
            </w:pPr>
            <w:r>
              <w:rPr>
                <w:rFonts w:ascii="Calibri" w:hAnsi="Calibri" w:cs="Calibri"/>
                <w:sz w:val="22"/>
                <w:szCs w:val="22"/>
              </w:rPr>
              <w:t>109</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FE854A2" w14:textId="77777777" w:rsidR="00EB0657" w:rsidRDefault="00EB0657">
            <w:pPr>
              <w:rPr>
                <w:rFonts w:ascii="Calibri" w:hAnsi="Calibri" w:cs="Calibri"/>
                <w:sz w:val="22"/>
                <w:szCs w:val="22"/>
              </w:rPr>
            </w:pPr>
            <w:r>
              <w:rPr>
                <w:rFonts w:ascii="Calibri" w:hAnsi="Calibri" w:cs="Calibri"/>
                <w:sz w:val="22"/>
                <w:szCs w:val="22"/>
              </w:rPr>
              <w:t>Kyjov</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037EC7" w14:textId="719A6E06" w:rsidR="00EB0657" w:rsidRDefault="00952DE3">
            <w:pPr>
              <w:rPr>
                <w:rFonts w:ascii="Calibri" w:hAnsi="Calibri" w:cs="Calibri"/>
                <w:sz w:val="22"/>
                <w:szCs w:val="22"/>
              </w:rPr>
            </w:pPr>
            <w:r>
              <w:t>Laser engraver</w:t>
            </w:r>
            <w:r w:rsidR="00EB0657">
              <w:rPr>
                <w:rFonts w:ascii="Calibri" w:hAnsi="Calibri" w:cs="Calibri"/>
                <w:sz w:val="22"/>
                <w:szCs w:val="22"/>
              </w:rPr>
              <w:t xml:space="preserve"> K3020</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236D6A" w14:textId="77777777" w:rsidR="00EB0657" w:rsidRDefault="00EB0657">
            <w:pPr>
              <w:jc w:val="right"/>
              <w:rPr>
                <w:rFonts w:ascii="Calibri" w:hAnsi="Calibri" w:cs="Calibri"/>
                <w:sz w:val="22"/>
                <w:szCs w:val="22"/>
              </w:rPr>
            </w:pPr>
            <w:r>
              <w:rPr>
                <w:rFonts w:ascii="Calibri" w:hAnsi="Calibri" w:cs="Calibri"/>
                <w:sz w:val="22"/>
                <w:szCs w:val="22"/>
              </w:rPr>
              <w:t>1</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E293C2C" w14:textId="2464F431" w:rsidR="00EB0657" w:rsidRDefault="00EB0657">
            <w:pPr>
              <w:jc w:val="right"/>
              <w:rPr>
                <w:rFonts w:ascii="Calibri" w:hAnsi="Calibri" w:cs="Calibri"/>
                <w:sz w:val="22"/>
                <w:szCs w:val="22"/>
              </w:rPr>
            </w:pPr>
            <w:r>
              <w:rPr>
                <w:rFonts w:ascii="Calibri" w:hAnsi="Calibri" w:cs="Calibri"/>
                <w:sz w:val="22"/>
                <w:szCs w:val="22"/>
              </w:rPr>
              <w:t xml:space="preserve">18 000,00 </w:t>
            </w:r>
            <w:r w:rsidR="00610459" w:rsidRPr="00610459">
              <w:rPr>
                <w:rFonts w:ascii="Calibri" w:hAnsi="Calibri" w:cs="Calibri"/>
                <w:sz w:val="22"/>
                <w:szCs w:val="22"/>
              </w:rPr>
              <w:t xml:space="preserve">CZK </w:t>
            </w:r>
            <w:r>
              <w:rPr>
                <w:rFonts w:ascii="Calibri" w:hAnsi="Calibri" w:cs="Calibri"/>
                <w:sz w:val="22"/>
                <w:szCs w:val="22"/>
              </w:rPr>
              <w:t xml:space="preserve"> </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F63476" w14:textId="128F24D9" w:rsidR="00EB0657" w:rsidRDefault="00EB0657">
            <w:pPr>
              <w:jc w:val="right"/>
              <w:rPr>
                <w:rFonts w:ascii="Calibri" w:hAnsi="Calibri" w:cs="Calibri"/>
                <w:sz w:val="22"/>
                <w:szCs w:val="22"/>
              </w:rPr>
            </w:pPr>
            <w:r>
              <w:rPr>
                <w:rFonts w:ascii="Calibri" w:hAnsi="Calibri" w:cs="Calibri"/>
                <w:sz w:val="22"/>
                <w:szCs w:val="22"/>
              </w:rPr>
              <w:t xml:space="preserve">18 450,00 </w:t>
            </w:r>
            <w:r w:rsidR="00610459" w:rsidRPr="00610459">
              <w:rPr>
                <w:rFonts w:ascii="Calibri" w:hAnsi="Calibri" w:cs="Calibri"/>
                <w:sz w:val="22"/>
                <w:szCs w:val="22"/>
              </w:rPr>
              <w:t>CZK</w:t>
            </w:r>
          </w:p>
        </w:tc>
        <w:tc>
          <w:tcPr>
            <w:tcW w:w="0" w:type="auto"/>
            <w:tcBorders>
              <w:top w:val="single" w:sz="6" w:space="0" w:color="CCCCCC"/>
              <w:left w:val="single" w:sz="6" w:space="0" w:color="CCCCCC"/>
              <w:bottom w:val="single" w:sz="6" w:space="0" w:color="CCCCCC"/>
              <w:right w:val="single" w:sz="6" w:space="0" w:color="CCCCCC"/>
            </w:tcBorders>
            <w:shd w:val="clear" w:color="auto" w:fill="C5E0B3" w:themeFill="accent6" w:themeFillTint="66"/>
            <w:tcMar>
              <w:top w:w="0" w:type="dxa"/>
              <w:left w:w="45" w:type="dxa"/>
              <w:bottom w:w="0" w:type="dxa"/>
              <w:right w:w="45" w:type="dxa"/>
            </w:tcMar>
            <w:vAlign w:val="bottom"/>
            <w:hideMark/>
          </w:tcPr>
          <w:p w14:paraId="6647497D" w14:textId="66FFB459" w:rsidR="00EB0657" w:rsidRDefault="00952DE3">
            <w:pPr>
              <w:rPr>
                <w:rFonts w:ascii="Arial" w:hAnsi="Arial" w:cs="Arial"/>
                <w:sz w:val="22"/>
                <w:szCs w:val="22"/>
              </w:rPr>
            </w:pPr>
            <w:r>
              <w:rPr>
                <w:rFonts w:ascii="Arial" w:hAnsi="Arial" w:cs="Arial"/>
                <w:color w:val="006100"/>
                <w:sz w:val="22"/>
                <w:szCs w:val="22"/>
              </w:rPr>
              <w:t>submitted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DB2A35" w14:textId="77777777" w:rsidR="00EB0657" w:rsidRDefault="004C3568">
            <w:pPr>
              <w:rPr>
                <w:rFonts w:ascii="Arial" w:hAnsi="Arial" w:cs="Arial"/>
                <w:color w:val="0563C1"/>
                <w:sz w:val="22"/>
                <w:szCs w:val="22"/>
                <w:u w:val="single"/>
              </w:rPr>
            </w:pPr>
            <w:hyperlink r:id="rId14" w:tgtFrame="_blank" w:history="1">
              <w:r w:rsidR="00EB0657">
                <w:rPr>
                  <w:rStyle w:val="Hypertextovodkaz"/>
                  <w:rFonts w:ascii="Arial" w:hAnsi="Arial" w:cs="Arial"/>
                  <w:sz w:val="22"/>
                  <w:szCs w:val="22"/>
                </w:rPr>
                <w:t>http://www.laserstore.cz/produkt/laserova-gravirka-k3020-digi/</w:t>
              </w:r>
            </w:hyperlink>
          </w:p>
        </w:tc>
      </w:tr>
      <w:tr w:rsidR="00EB0657" w14:paraId="5D12129A"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9383D6" w14:textId="77777777" w:rsidR="00EB0657" w:rsidRDefault="00EB0657">
            <w:pPr>
              <w:rPr>
                <w:rFonts w:ascii="Arial" w:hAnsi="Arial" w:cs="Arial"/>
                <w:color w:val="0563C1"/>
                <w:sz w:val="22"/>
                <w:szCs w:val="22"/>
                <w:u w:val="single"/>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357A0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97AE8B" w14:textId="77777777" w:rsidR="00EB0657" w:rsidRDefault="00EB0657">
            <w:pPr>
              <w:rPr>
                <w:rFonts w:ascii="Calibri" w:hAnsi="Calibri" w:cs="Calibri"/>
                <w:sz w:val="22"/>
                <w:szCs w:val="22"/>
              </w:rPr>
            </w:pPr>
            <w:r>
              <w:rPr>
                <w:rFonts w:ascii="Calibri" w:hAnsi="Calibri" w:cs="Calibri"/>
                <w:sz w:val="22"/>
                <w:szCs w:val="22"/>
              </w:rPr>
              <w:t>Ntb Dell Vostro</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0FED53" w14:textId="77777777" w:rsidR="00EB0657" w:rsidRDefault="00EB0657">
            <w:pPr>
              <w:jc w:val="right"/>
              <w:rPr>
                <w:rFonts w:ascii="Calibri" w:hAnsi="Calibri" w:cs="Calibri"/>
                <w:sz w:val="22"/>
                <w:szCs w:val="22"/>
              </w:rPr>
            </w:pPr>
            <w:r>
              <w:rPr>
                <w:rFonts w:ascii="Calibri" w:hAnsi="Calibri" w:cs="Calibri"/>
                <w:sz w:val="22"/>
                <w:szCs w:val="22"/>
              </w:rPr>
              <w:t>1</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107978" w14:textId="020DE526" w:rsidR="00EB0657" w:rsidRDefault="00EB0657">
            <w:pPr>
              <w:jc w:val="right"/>
              <w:rPr>
                <w:rFonts w:ascii="Calibri" w:hAnsi="Calibri" w:cs="Calibri"/>
                <w:sz w:val="22"/>
                <w:szCs w:val="22"/>
              </w:rPr>
            </w:pPr>
            <w:r>
              <w:rPr>
                <w:rFonts w:ascii="Calibri" w:hAnsi="Calibri" w:cs="Calibri"/>
                <w:sz w:val="22"/>
                <w:szCs w:val="22"/>
              </w:rPr>
              <w:t xml:space="preserve">17 882,59 </w:t>
            </w:r>
            <w:r w:rsidR="00610459" w:rsidRPr="00610459">
              <w:rPr>
                <w:rFonts w:ascii="Calibri" w:hAnsi="Calibri" w:cs="Calibri"/>
                <w:sz w:val="22"/>
                <w:szCs w:val="22"/>
              </w:rPr>
              <w:t xml:space="preserve">CZK </w:t>
            </w:r>
            <w:r>
              <w:rPr>
                <w:rFonts w:ascii="Calibri" w:hAnsi="Calibri" w:cs="Calibri"/>
                <w:sz w:val="22"/>
                <w:szCs w:val="22"/>
              </w:rPr>
              <w:t xml:space="preserve"> </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010D53A" w14:textId="05BE5BA1" w:rsidR="00EB0657" w:rsidRDefault="00EB0657">
            <w:pPr>
              <w:jc w:val="right"/>
              <w:rPr>
                <w:rFonts w:ascii="Calibri" w:hAnsi="Calibri" w:cs="Calibri"/>
                <w:sz w:val="22"/>
                <w:szCs w:val="22"/>
              </w:rPr>
            </w:pPr>
            <w:r>
              <w:rPr>
                <w:rFonts w:ascii="Calibri" w:hAnsi="Calibri" w:cs="Calibri"/>
                <w:sz w:val="22"/>
                <w:szCs w:val="22"/>
              </w:rPr>
              <w:t xml:space="preserve">17 882,59 </w:t>
            </w:r>
            <w:r w:rsidR="00610459" w:rsidRPr="00610459">
              <w:rPr>
                <w:rFonts w:ascii="Calibri" w:hAnsi="Calibri" w:cs="Calibri"/>
                <w:sz w:val="22"/>
                <w:szCs w:val="22"/>
              </w:rPr>
              <w:t>CZK</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20D0C360" w14:textId="333BE22D" w:rsidR="00EB0657" w:rsidRDefault="00952DE3">
            <w:pPr>
              <w:rPr>
                <w:rFonts w:ascii="Calibri" w:hAnsi="Calibri" w:cs="Calibri"/>
                <w:color w:val="006100"/>
                <w:sz w:val="22"/>
                <w:szCs w:val="22"/>
              </w:rPr>
            </w:pPr>
            <w:r>
              <w:rPr>
                <w:rFonts w:ascii="Arial" w:hAnsi="Arial" w:cs="Arial"/>
                <w:color w:val="006100"/>
                <w:sz w:val="22"/>
                <w:szCs w:val="22"/>
              </w:rPr>
              <w:t>submitted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E40149" w14:textId="77777777" w:rsidR="00EB0657" w:rsidRDefault="00EB0657">
            <w:pPr>
              <w:rPr>
                <w:rFonts w:ascii="Calibri" w:hAnsi="Calibri" w:cs="Calibri"/>
                <w:color w:val="006100"/>
                <w:sz w:val="22"/>
                <w:szCs w:val="22"/>
              </w:rPr>
            </w:pPr>
          </w:p>
        </w:tc>
      </w:tr>
      <w:tr w:rsidR="00EB0657" w14:paraId="695F26A9"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90B613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9E056C"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42FD23" w14:textId="72C34B6D" w:rsidR="00EB0657" w:rsidRPr="00952DE3" w:rsidRDefault="00952DE3">
            <w:r>
              <w:t>Mini assembled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F62020" w14:textId="77777777" w:rsidR="00EB0657" w:rsidRDefault="00EB0657">
            <w:pPr>
              <w:jc w:val="right"/>
              <w:rPr>
                <w:rFonts w:ascii="Calibri" w:hAnsi="Calibri" w:cs="Calibri"/>
                <w:sz w:val="22"/>
                <w:szCs w:val="22"/>
              </w:rPr>
            </w:pPr>
            <w:r>
              <w:rPr>
                <w:rFonts w:ascii="Calibri" w:hAnsi="Calibri" w:cs="Calibri"/>
                <w:sz w:val="22"/>
                <w:szCs w:val="22"/>
              </w:rPr>
              <w:t>3</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3B4192" w14:textId="249C0B7E" w:rsidR="00EB0657" w:rsidRDefault="00EB0657">
            <w:pPr>
              <w:jc w:val="right"/>
              <w:rPr>
                <w:rFonts w:ascii="Arial" w:hAnsi="Arial" w:cs="Arial"/>
                <w:sz w:val="22"/>
                <w:szCs w:val="22"/>
              </w:rPr>
            </w:pPr>
            <w:r>
              <w:rPr>
                <w:rFonts w:ascii="Arial" w:hAnsi="Arial" w:cs="Arial"/>
                <w:sz w:val="22"/>
                <w:szCs w:val="22"/>
              </w:rPr>
              <w:t xml:space="preserve">11 000,00 </w:t>
            </w:r>
            <w:r w:rsidR="00610459" w:rsidRPr="00610459">
              <w:rPr>
                <w:rFonts w:ascii="Arial" w:hAnsi="Arial" w:cs="Arial"/>
                <w:sz w:val="22"/>
                <w:szCs w:val="22"/>
              </w:rPr>
              <w:t>CZK</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A4F3EA0" w14:textId="083AADE2" w:rsidR="00EB0657" w:rsidRDefault="00EB0657">
            <w:pPr>
              <w:jc w:val="right"/>
              <w:rPr>
                <w:rFonts w:ascii="Calibri" w:hAnsi="Calibri" w:cs="Calibri"/>
                <w:sz w:val="22"/>
                <w:szCs w:val="22"/>
              </w:rPr>
            </w:pPr>
            <w:r>
              <w:rPr>
                <w:rFonts w:ascii="Calibri" w:hAnsi="Calibri" w:cs="Calibri"/>
                <w:sz w:val="22"/>
                <w:szCs w:val="22"/>
              </w:rPr>
              <w:t xml:space="preserve">33 000,00 </w:t>
            </w:r>
            <w:r w:rsidR="00610459" w:rsidRPr="00610459">
              <w:rPr>
                <w:rFonts w:ascii="Calibri" w:hAnsi="Calibri" w:cs="Calibri"/>
                <w:sz w:val="22"/>
                <w:szCs w:val="22"/>
              </w:rPr>
              <w:t>CZK</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5D226FFE" w14:textId="5BCC021E" w:rsidR="00EB0657" w:rsidRDefault="00952DE3">
            <w:pPr>
              <w:rPr>
                <w:rFonts w:ascii="Calibri" w:hAnsi="Calibri" w:cs="Calibri"/>
                <w:color w:val="006100"/>
                <w:sz w:val="22"/>
                <w:szCs w:val="22"/>
              </w:rPr>
            </w:pPr>
            <w:r>
              <w:rPr>
                <w:rFonts w:ascii="Arial" w:hAnsi="Arial" w:cs="Arial"/>
                <w:color w:val="006100"/>
                <w:sz w:val="22"/>
                <w:szCs w:val="22"/>
              </w:rPr>
              <w:t>submitted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D2F4462" w14:textId="6C422193" w:rsidR="00EB0657" w:rsidRPr="00FE11A3" w:rsidRDefault="00610459">
            <w:pPr>
              <w:rPr>
                <w:rStyle w:val="Hypertextovodkaz"/>
                <w:rFonts w:ascii="Arial" w:hAnsi="Arial" w:cs="Arial"/>
              </w:rPr>
            </w:pPr>
            <w:r>
              <w:rPr>
                <w:rStyle w:val="Hypertextovodkaz"/>
                <w:rFonts w:ascii="Arial" w:hAnsi="Arial" w:cs="Arial"/>
                <w:sz w:val="22"/>
                <w:szCs w:val="22"/>
              </w:rPr>
              <w:t xml:space="preserve"> </w:t>
            </w:r>
            <w:r w:rsidRPr="00610459">
              <w:rPr>
                <w:rStyle w:val="Hypertextovodkaz"/>
                <w:rFonts w:ascii="Arial" w:hAnsi="Arial" w:cs="Arial"/>
                <w:sz w:val="22"/>
                <w:szCs w:val="22"/>
              </w:rPr>
              <w:t>https://www.prusa3d.com/cs/produkt/castecne-sestavena-3d-tiskarna-original-prusa-mini-4/</w:t>
            </w:r>
          </w:p>
        </w:tc>
      </w:tr>
      <w:tr w:rsidR="00EB0657" w14:paraId="15BB1B83"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5B110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AA978D5"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28D792B" w14:textId="60809519" w:rsidR="00EB0657" w:rsidRDefault="00952DE3">
            <w:pPr>
              <w:rPr>
                <w:rFonts w:ascii="Calibri" w:hAnsi="Calibri" w:cs="Calibri"/>
                <w:sz w:val="22"/>
                <w:szCs w:val="22"/>
              </w:rPr>
            </w:pPr>
            <w:r>
              <w:rPr>
                <w:rFonts w:ascii="Calibri" w:hAnsi="Calibri" w:cs="Calibri"/>
                <w:sz w:val="22"/>
                <w:szCs w:val="22"/>
              </w:rPr>
              <w:t>PPE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6E45DC" w14:textId="77777777" w:rsidR="00EB0657" w:rsidRDefault="00EB0657">
            <w:pPr>
              <w:jc w:val="right"/>
              <w:rPr>
                <w:rFonts w:ascii="Calibri" w:hAnsi="Calibri" w:cs="Calibri"/>
                <w:sz w:val="22"/>
                <w:szCs w:val="22"/>
              </w:rPr>
            </w:pPr>
            <w:r>
              <w:rPr>
                <w:rFonts w:ascii="Calibri" w:hAnsi="Calibri" w:cs="Calibri"/>
                <w:sz w:val="22"/>
                <w:szCs w:val="22"/>
              </w:rPr>
              <w:t>3</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7AB73A" w14:textId="7AE6B9BD" w:rsidR="00EB0657" w:rsidRDefault="00EB0657">
            <w:pPr>
              <w:jc w:val="right"/>
              <w:rPr>
                <w:rFonts w:ascii="Arial" w:hAnsi="Arial" w:cs="Arial"/>
                <w:sz w:val="22"/>
                <w:szCs w:val="22"/>
              </w:rPr>
            </w:pPr>
            <w:r>
              <w:rPr>
                <w:rFonts w:ascii="Arial" w:hAnsi="Arial" w:cs="Arial"/>
                <w:sz w:val="22"/>
                <w:szCs w:val="22"/>
              </w:rPr>
              <w:t xml:space="preserve">200,00 </w:t>
            </w:r>
            <w:r w:rsidR="00610459" w:rsidRPr="00610459">
              <w:rPr>
                <w:rFonts w:ascii="Arial" w:hAnsi="Arial" w:cs="Arial"/>
                <w:sz w:val="22"/>
                <w:szCs w:val="22"/>
              </w:rPr>
              <w:t>CZK</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D40FA6" w14:textId="77777777" w:rsidR="00EB0657" w:rsidRDefault="00EB0657">
            <w:pPr>
              <w:jc w:val="right"/>
              <w:rPr>
                <w:rFonts w:ascii="Arial" w:hAnsi="Arial" w:cs="Arial"/>
                <w:sz w:val="22"/>
                <w:szCs w:val="22"/>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693C82"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542FB9A" w14:textId="77777777" w:rsidR="00EB0657" w:rsidRDefault="004C3568">
            <w:pPr>
              <w:rPr>
                <w:rFonts w:ascii="Arial" w:hAnsi="Arial" w:cs="Arial"/>
                <w:color w:val="0563C1"/>
                <w:sz w:val="22"/>
                <w:szCs w:val="22"/>
                <w:u w:val="single"/>
              </w:rPr>
            </w:pPr>
            <w:hyperlink r:id="rId15" w:tgtFrame="_blank" w:history="1">
              <w:r w:rsidR="00EB0657">
                <w:rPr>
                  <w:rStyle w:val="Hypertextovodkaz"/>
                  <w:rFonts w:ascii="Arial" w:hAnsi="Arial" w:cs="Arial"/>
                  <w:sz w:val="22"/>
                  <w:szCs w:val="22"/>
                </w:rPr>
                <w:t>https://www.madmatshop.cz/stanley-cervene-okuliare-pre-lasery-s-cervenym-lucom-p5954</w:t>
              </w:r>
            </w:hyperlink>
          </w:p>
        </w:tc>
      </w:tr>
      <w:tr w:rsidR="00EB0657" w14:paraId="165D26E4"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1B3EE4" w14:textId="77777777" w:rsidR="00EB0657" w:rsidRDefault="00EB0657">
            <w:pPr>
              <w:rPr>
                <w:rFonts w:ascii="Arial" w:hAnsi="Arial" w:cs="Arial"/>
                <w:color w:val="0563C1"/>
                <w:sz w:val="22"/>
                <w:szCs w:val="22"/>
                <w:u w:val="single"/>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48838D"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EB8014" w14:textId="41A488D9" w:rsidR="00EB0657" w:rsidRDefault="00952DE3">
            <w:pPr>
              <w:rPr>
                <w:rFonts w:ascii="Arial" w:hAnsi="Arial" w:cs="Arial"/>
                <w:sz w:val="22"/>
                <w:szCs w:val="22"/>
              </w:rPr>
            </w:pPr>
            <w:r>
              <w:rPr>
                <w:rFonts w:ascii="Arial" w:hAnsi="Arial" w:cs="Arial"/>
                <w:sz w:val="22"/>
                <w:szCs w:val="22"/>
              </w:rPr>
              <w:t>PLA f</w:t>
            </w:r>
            <w:r w:rsidR="00EB0657">
              <w:rPr>
                <w:rFonts w:ascii="Arial" w:hAnsi="Arial" w:cs="Arial"/>
                <w:sz w:val="22"/>
                <w:szCs w:val="22"/>
              </w:rPr>
              <w:t>ilament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9D6087" w14:textId="77777777" w:rsidR="00EB0657" w:rsidRDefault="00EB0657">
            <w:pPr>
              <w:jc w:val="right"/>
              <w:rPr>
                <w:rFonts w:ascii="Calibri" w:hAnsi="Calibri" w:cs="Calibri"/>
                <w:sz w:val="22"/>
                <w:szCs w:val="22"/>
              </w:rPr>
            </w:pPr>
            <w:r>
              <w:rPr>
                <w:rFonts w:ascii="Calibri" w:hAnsi="Calibri" w:cs="Calibri"/>
                <w:sz w:val="22"/>
                <w:szCs w:val="22"/>
              </w:rPr>
              <w:t>5</w:t>
            </w: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8CC5AE" w14:textId="71FE4F94" w:rsidR="00EB0657" w:rsidRDefault="00EB0657">
            <w:pPr>
              <w:jc w:val="right"/>
              <w:rPr>
                <w:rFonts w:ascii="Arial" w:hAnsi="Arial" w:cs="Arial"/>
                <w:sz w:val="22"/>
                <w:szCs w:val="22"/>
              </w:rPr>
            </w:pPr>
            <w:r>
              <w:rPr>
                <w:rFonts w:ascii="Arial" w:hAnsi="Arial" w:cs="Arial"/>
                <w:sz w:val="22"/>
                <w:szCs w:val="22"/>
              </w:rPr>
              <w:t xml:space="preserve">600,00 </w:t>
            </w:r>
            <w:r w:rsidR="00610459" w:rsidRPr="00610459">
              <w:rPr>
                <w:rFonts w:ascii="Arial" w:hAnsi="Arial" w:cs="Arial"/>
                <w:sz w:val="22"/>
                <w:szCs w:val="22"/>
              </w:rPr>
              <w:t>CZK</w:t>
            </w: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6886540" w14:textId="44FBF0E2" w:rsidR="00EB0657" w:rsidRDefault="00EB0657">
            <w:pPr>
              <w:jc w:val="right"/>
              <w:rPr>
                <w:rFonts w:ascii="Calibri" w:hAnsi="Calibri" w:cs="Calibri"/>
                <w:sz w:val="22"/>
                <w:szCs w:val="22"/>
              </w:rPr>
            </w:pPr>
            <w:r>
              <w:rPr>
                <w:rFonts w:ascii="Calibri" w:hAnsi="Calibri" w:cs="Calibri"/>
                <w:sz w:val="22"/>
                <w:szCs w:val="22"/>
              </w:rPr>
              <w:t xml:space="preserve">3 000,00 </w:t>
            </w:r>
            <w:r w:rsidR="00610459" w:rsidRPr="00610459">
              <w:rPr>
                <w:rFonts w:ascii="Calibri" w:hAnsi="Calibri" w:cs="Calibri"/>
                <w:sz w:val="22"/>
                <w:szCs w:val="22"/>
              </w:rPr>
              <w:t>CZK</w:t>
            </w:r>
          </w:p>
        </w:tc>
        <w:tc>
          <w:tcPr>
            <w:tcW w:w="0" w:type="auto"/>
            <w:tcBorders>
              <w:top w:val="single" w:sz="6" w:space="0" w:color="CCCCCC"/>
              <w:left w:val="single" w:sz="6" w:space="0" w:color="CCCCCC"/>
              <w:bottom w:val="single" w:sz="6" w:space="0" w:color="CCCCCC"/>
              <w:right w:val="single" w:sz="6" w:space="0" w:color="CCCCCC"/>
            </w:tcBorders>
            <w:shd w:val="clear" w:color="auto" w:fill="C6EFCE"/>
            <w:tcMar>
              <w:top w:w="0" w:type="dxa"/>
              <w:left w:w="45" w:type="dxa"/>
              <w:bottom w:w="0" w:type="dxa"/>
              <w:right w:w="45" w:type="dxa"/>
            </w:tcMar>
            <w:vAlign w:val="bottom"/>
            <w:hideMark/>
          </w:tcPr>
          <w:p w14:paraId="79A11533" w14:textId="00E583B9" w:rsidR="00EB0657" w:rsidRDefault="00952DE3">
            <w:pPr>
              <w:rPr>
                <w:rFonts w:ascii="Calibri" w:hAnsi="Calibri" w:cs="Calibri"/>
                <w:color w:val="006100"/>
                <w:sz w:val="22"/>
                <w:szCs w:val="22"/>
              </w:rPr>
            </w:pPr>
            <w:r>
              <w:rPr>
                <w:rFonts w:ascii="Arial" w:hAnsi="Arial" w:cs="Arial"/>
                <w:color w:val="006100"/>
                <w:sz w:val="22"/>
                <w:szCs w:val="22"/>
              </w:rPr>
              <w:t>submitted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B73446" w14:textId="77777777" w:rsidR="00EB0657" w:rsidRDefault="00EB0657">
            <w:pPr>
              <w:rPr>
                <w:rFonts w:ascii="Calibri" w:hAnsi="Calibri" w:cs="Calibri"/>
                <w:color w:val="006100"/>
                <w:sz w:val="22"/>
                <w:szCs w:val="22"/>
              </w:rPr>
            </w:pPr>
          </w:p>
        </w:tc>
      </w:tr>
      <w:tr w:rsidR="00EB0657" w14:paraId="5EFE0960" w14:textId="77777777" w:rsidTr="00610459">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4DEA041F" w14:textId="00DDDDAA" w:rsidR="00EB0657" w:rsidRDefault="00952DE3">
            <w:pPr>
              <w:rPr>
                <w:rFonts w:ascii="Calibri" w:hAnsi="Calibri" w:cs="Calibri"/>
                <w:b/>
                <w:bCs/>
                <w:sz w:val="22"/>
                <w:szCs w:val="22"/>
              </w:rPr>
            </w:pPr>
            <w:r>
              <w:rPr>
                <w:rFonts w:ascii="Calibri" w:hAnsi="Calibri" w:cs="Calibri"/>
                <w:b/>
                <w:bCs/>
                <w:sz w:val="22"/>
                <w:szCs w:val="22"/>
              </w:rPr>
              <w:t>TOTAL</w:t>
            </w: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25ACF87F" w14:textId="77777777" w:rsidR="00EB0657" w:rsidRDefault="00EB0657">
            <w:pPr>
              <w:rPr>
                <w:rFonts w:ascii="Calibri" w:hAnsi="Calibri" w:cs="Calibri"/>
                <w:b/>
                <w:bCs/>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77C5F4CD"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004D666B" w14:textId="77777777" w:rsidR="00EB0657" w:rsidRDefault="00EB0657">
            <w:pPr>
              <w:rPr>
                <w:sz w:val="20"/>
                <w:szCs w:val="20"/>
              </w:rPr>
            </w:pPr>
          </w:p>
        </w:tc>
        <w:tc>
          <w:tcPr>
            <w:tcW w:w="1341" w:type="dxa"/>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345ED9C8" w14:textId="4103EE8D" w:rsidR="00EB0657" w:rsidRDefault="00EB0657">
            <w:pPr>
              <w:jc w:val="right"/>
              <w:rPr>
                <w:rFonts w:ascii="Calibri" w:hAnsi="Calibri" w:cs="Calibri"/>
                <w:b/>
                <w:bCs/>
                <w:sz w:val="22"/>
                <w:szCs w:val="22"/>
              </w:rPr>
            </w:pPr>
            <w:r>
              <w:rPr>
                <w:rFonts w:ascii="Calibri" w:hAnsi="Calibri" w:cs="Calibri"/>
                <w:b/>
                <w:bCs/>
                <w:sz w:val="22"/>
                <w:szCs w:val="22"/>
              </w:rPr>
              <w:t xml:space="preserve">74 682,59 </w:t>
            </w:r>
            <w:r w:rsidR="00610459" w:rsidRPr="00610459">
              <w:rPr>
                <w:rFonts w:ascii="Calibri" w:hAnsi="Calibri" w:cs="Calibri"/>
                <w:b/>
                <w:bCs/>
                <w:sz w:val="22"/>
                <w:szCs w:val="22"/>
              </w:rPr>
              <w:t>CZK</w:t>
            </w:r>
          </w:p>
        </w:tc>
        <w:tc>
          <w:tcPr>
            <w:tcW w:w="1324" w:type="dxa"/>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35D5AF5D" w14:textId="19E5E941" w:rsidR="00EB0657" w:rsidRDefault="00EB0657">
            <w:pPr>
              <w:jc w:val="right"/>
              <w:rPr>
                <w:rFonts w:ascii="Calibri" w:hAnsi="Calibri" w:cs="Calibri"/>
                <w:b/>
                <w:bCs/>
                <w:sz w:val="22"/>
                <w:szCs w:val="22"/>
              </w:rPr>
            </w:pPr>
            <w:r>
              <w:rPr>
                <w:rFonts w:ascii="Calibri" w:hAnsi="Calibri" w:cs="Calibri"/>
                <w:b/>
                <w:bCs/>
                <w:sz w:val="22"/>
                <w:szCs w:val="22"/>
              </w:rPr>
              <w:t xml:space="preserve">99 322,59 </w:t>
            </w:r>
            <w:r w:rsidR="00610459" w:rsidRPr="00610459">
              <w:rPr>
                <w:rFonts w:ascii="Calibri" w:hAnsi="Calibri" w:cs="Calibri"/>
                <w:b/>
                <w:bCs/>
                <w:sz w:val="22"/>
                <w:szCs w:val="22"/>
              </w:rPr>
              <w:t>CZK</w:t>
            </w: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61B5659D" w14:textId="77777777" w:rsidR="00EB0657" w:rsidRDefault="00EB0657">
            <w:pPr>
              <w:jc w:val="right"/>
              <w:rPr>
                <w:rFonts w:ascii="Calibri" w:hAnsi="Calibri" w:cs="Calibri"/>
                <w:b/>
                <w:bCs/>
                <w:sz w:val="22"/>
                <w:szCs w:val="22"/>
              </w:rPr>
            </w:pPr>
          </w:p>
        </w:tc>
        <w:tc>
          <w:tcPr>
            <w:tcW w:w="0" w:type="auto"/>
            <w:tcBorders>
              <w:top w:val="single" w:sz="6" w:space="0" w:color="CCCCCC"/>
              <w:left w:val="single" w:sz="6" w:space="0" w:color="CCCCCC"/>
              <w:bottom w:val="single" w:sz="6" w:space="0" w:color="CCCCCC"/>
              <w:right w:val="single" w:sz="6" w:space="0" w:color="CCCCCC"/>
            </w:tcBorders>
            <w:shd w:val="clear" w:color="auto" w:fill="FFE598"/>
            <w:tcMar>
              <w:top w:w="0" w:type="dxa"/>
              <w:left w:w="45" w:type="dxa"/>
              <w:bottom w:w="0" w:type="dxa"/>
              <w:right w:w="45" w:type="dxa"/>
            </w:tcMar>
            <w:vAlign w:val="bottom"/>
            <w:hideMark/>
          </w:tcPr>
          <w:p w14:paraId="07082848" w14:textId="77777777" w:rsidR="00EB0657" w:rsidRDefault="00EB0657">
            <w:pPr>
              <w:rPr>
                <w:sz w:val="20"/>
                <w:szCs w:val="20"/>
              </w:rPr>
            </w:pPr>
          </w:p>
        </w:tc>
      </w:tr>
      <w:tr w:rsidR="00EB0657" w14:paraId="2EF073F3" w14:textId="77777777" w:rsidTr="00610459">
        <w:trPr>
          <w:trHeight w:val="31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B5D288"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5A96C8"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57354B" w14:textId="77777777" w:rsidR="00EB0657" w:rsidRDefault="00EB0657">
            <w:pPr>
              <w:rPr>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A478C1" w14:textId="77777777" w:rsidR="00EB0657" w:rsidRDefault="00EB0657">
            <w:pPr>
              <w:rPr>
                <w:sz w:val="20"/>
                <w:szCs w:val="20"/>
              </w:rPr>
            </w:pPr>
          </w:p>
        </w:tc>
        <w:tc>
          <w:tcPr>
            <w:tcW w:w="134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B95D5A" w14:textId="77777777" w:rsidR="00EB0657" w:rsidRDefault="00EB0657">
            <w:pPr>
              <w:rPr>
                <w:sz w:val="20"/>
                <w:szCs w:val="20"/>
              </w:rPr>
            </w:pPr>
          </w:p>
        </w:tc>
        <w:tc>
          <w:tcPr>
            <w:tcW w:w="1324"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3F2C5A" w14:textId="5CEF03D0" w:rsidR="00EB0657" w:rsidRDefault="00EB0657">
            <w:pPr>
              <w:jc w:val="right"/>
              <w:rPr>
                <w:rFonts w:ascii="Calibri" w:hAnsi="Calibri" w:cs="Calibri"/>
                <w:sz w:val="22"/>
                <w:szCs w:val="22"/>
              </w:rPr>
            </w:pPr>
            <w:r>
              <w:rPr>
                <w:rFonts w:ascii="Calibri" w:hAnsi="Calibri" w:cs="Calibri"/>
                <w:sz w:val="22"/>
                <w:szCs w:val="22"/>
              </w:rPr>
              <w:t xml:space="preserve">677,41 </w:t>
            </w:r>
            <w:r w:rsidR="00610459" w:rsidRPr="00610459">
              <w:rPr>
                <w:rFonts w:ascii="Calibri" w:hAnsi="Calibri" w:cs="Calibri"/>
                <w:sz w:val="22"/>
                <w:szCs w:val="22"/>
              </w:rPr>
              <w:t>CZK</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952654" w14:textId="77777777" w:rsidR="00EB0657" w:rsidRDefault="00EB0657">
            <w:pPr>
              <w:jc w:val="right"/>
              <w:rPr>
                <w:rFonts w:ascii="Calibri" w:hAnsi="Calibri" w:cs="Calibri"/>
                <w:sz w:val="22"/>
                <w:szCs w:val="22"/>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BEC2FBE" w14:textId="77777777" w:rsidR="00EB0657" w:rsidRDefault="00EB0657">
            <w:pPr>
              <w:rPr>
                <w:sz w:val="20"/>
                <w:szCs w:val="20"/>
              </w:rPr>
            </w:pPr>
          </w:p>
        </w:tc>
      </w:tr>
    </w:tbl>
    <w:p w14:paraId="40E57695" w14:textId="77777777" w:rsidR="008D2255" w:rsidRDefault="00EB0657">
      <w:pPr>
        <w:sectPr w:rsidR="008D2255" w:rsidSect="00EB0657">
          <w:pgSz w:w="16840" w:h="11900" w:orient="landscape"/>
          <w:pgMar w:top="1418" w:right="1418" w:bottom="568" w:left="1418" w:header="2155" w:footer="709" w:gutter="0"/>
          <w:cols w:space="708"/>
          <w:docGrid w:linePitch="360"/>
        </w:sectPr>
      </w:pPr>
      <w:r>
        <w:br w:type="page"/>
      </w:r>
    </w:p>
    <w:p w14:paraId="16EBD23E" w14:textId="77777777" w:rsidR="00952DE3" w:rsidRPr="00782EB4" w:rsidRDefault="00952DE3" w:rsidP="00952DE3">
      <w:pPr>
        <w:rPr>
          <w:rFonts w:asciiTheme="majorHAnsi" w:eastAsiaTheme="majorEastAsia" w:hAnsiTheme="majorHAnsi" w:cstheme="majorBidi"/>
          <w:color w:val="2F5496" w:themeColor="accent1" w:themeShade="BF"/>
          <w:sz w:val="40"/>
          <w:szCs w:val="40"/>
        </w:rPr>
      </w:pPr>
      <w:r w:rsidRPr="00782EB4">
        <w:rPr>
          <w:rFonts w:asciiTheme="majorHAnsi" w:eastAsiaTheme="majorEastAsia" w:hAnsiTheme="majorHAnsi" w:cstheme="majorBidi"/>
          <w:color w:val="2F5496" w:themeColor="accent1" w:themeShade="BF"/>
          <w:sz w:val="40"/>
          <w:szCs w:val="40"/>
        </w:rPr>
        <w:lastRenderedPageBreak/>
        <w:t>Project timeline</w:t>
      </w:r>
    </w:p>
    <w:p w14:paraId="6FED63DF" w14:textId="77777777" w:rsidR="00952DE3" w:rsidRDefault="00952DE3" w:rsidP="00952DE3">
      <w:pPr>
        <w:pStyle w:val="Odstavecseseznamem"/>
        <w:numPr>
          <w:ilvl w:val="0"/>
          <w:numId w:val="31"/>
        </w:numPr>
      </w:pPr>
      <w:r>
        <w:t>Start of project activities: September 1, 2020</w:t>
      </w:r>
    </w:p>
    <w:p w14:paraId="011D4991" w14:textId="77777777" w:rsidR="00952DE3" w:rsidRDefault="00952DE3" w:rsidP="00952DE3">
      <w:pPr>
        <w:pStyle w:val="Odstavecseseznamem"/>
        <w:numPr>
          <w:ilvl w:val="0"/>
          <w:numId w:val="31"/>
        </w:numPr>
      </w:pPr>
      <w:r>
        <w:t>During face-to-face classes (until October 15, 2020) meeting 1 x a week, content: basics of working in the 3D editor SketchUp, Tinkercad</w:t>
      </w:r>
    </w:p>
    <w:p w14:paraId="5B9BF459" w14:textId="77777777" w:rsidR="00952DE3" w:rsidRDefault="00952DE3" w:rsidP="00952DE3">
      <w:pPr>
        <w:pStyle w:val="Odstavecseseznamem"/>
        <w:numPr>
          <w:ilvl w:val="0"/>
          <w:numId w:val="31"/>
        </w:numPr>
      </w:pPr>
      <w:r>
        <w:t>January 2021 takeover of the Original Prusa i3 MK3S 3D printer</w:t>
      </w:r>
    </w:p>
    <w:p w14:paraId="08F9EEC7" w14:textId="77777777" w:rsidR="00952DE3" w:rsidRDefault="00952DE3" w:rsidP="00952DE3">
      <w:pPr>
        <w:pStyle w:val="Odstavecseseznamem"/>
        <w:numPr>
          <w:ilvl w:val="0"/>
          <w:numId w:val="31"/>
        </w:numPr>
      </w:pPr>
      <w:r>
        <w:t>May 2021 takeover of Original Prusa MINI+ 3D printers</w:t>
      </w:r>
    </w:p>
    <w:p w14:paraId="7749EB35" w14:textId="77777777" w:rsidR="00952DE3" w:rsidRDefault="00952DE3" w:rsidP="00952DE3">
      <w:pPr>
        <w:pStyle w:val="Odstavecseseznamem"/>
        <w:numPr>
          <w:ilvl w:val="0"/>
          <w:numId w:val="31"/>
        </w:numPr>
      </w:pPr>
      <w:r>
        <w:t>September 2021 involvement of new students in the project in the form of a school club</w:t>
      </w:r>
    </w:p>
    <w:p w14:paraId="69D142D1" w14:textId="77777777" w:rsidR="00952DE3" w:rsidRDefault="00952DE3" w:rsidP="00952DE3">
      <w:r>
        <w:t>It should therefore be noted that the direct work on the 3D printers itself covered roughly only the period from March to June 2021 due to the original time schedule.</w:t>
      </w:r>
    </w:p>
    <w:p w14:paraId="1B367AAC" w14:textId="61276572" w:rsidR="008D2255" w:rsidRDefault="008D2255">
      <w:pPr>
        <w:rPr>
          <w:rFonts w:asciiTheme="majorHAnsi" w:eastAsiaTheme="majorEastAsia" w:hAnsiTheme="majorHAnsi" w:cstheme="majorBidi"/>
          <w:color w:val="2F5496" w:themeColor="accent1" w:themeShade="BF"/>
          <w:sz w:val="40"/>
          <w:szCs w:val="40"/>
        </w:rPr>
      </w:pPr>
      <w:r>
        <w:br w:type="page"/>
      </w:r>
    </w:p>
    <w:p w14:paraId="47D41B90" w14:textId="77777777" w:rsidR="00952DE3" w:rsidRPr="00782EB4" w:rsidRDefault="00952DE3" w:rsidP="00952DE3">
      <w:pPr>
        <w:rPr>
          <w:rFonts w:asciiTheme="majorHAnsi" w:eastAsiaTheme="majorEastAsia" w:hAnsiTheme="majorHAnsi" w:cstheme="majorBidi"/>
          <w:color w:val="2F5496" w:themeColor="accent1" w:themeShade="BF"/>
          <w:sz w:val="40"/>
          <w:szCs w:val="40"/>
        </w:rPr>
      </w:pPr>
      <w:r w:rsidRPr="00782EB4">
        <w:rPr>
          <w:rFonts w:asciiTheme="majorHAnsi" w:eastAsiaTheme="majorEastAsia" w:hAnsiTheme="majorHAnsi" w:cstheme="majorBidi"/>
          <w:color w:val="2F5496" w:themeColor="accent1" w:themeShade="BF"/>
          <w:sz w:val="40"/>
          <w:szCs w:val="40"/>
        </w:rPr>
        <w:lastRenderedPageBreak/>
        <w:t>Number of students involved</w:t>
      </w:r>
    </w:p>
    <w:p w14:paraId="2F3233B6" w14:textId="77777777" w:rsidR="00952DE3" w:rsidRDefault="00952DE3" w:rsidP="00952DE3">
      <w:pPr>
        <w:pStyle w:val="Odstavecseseznamem"/>
        <w:numPr>
          <w:ilvl w:val="0"/>
          <w:numId w:val="32"/>
        </w:numPr>
      </w:pPr>
      <w:r>
        <w:t>At the beginning, 8 students in total, divided into 2 out of 4 classes of the 9th grade, due to the development of the pandemic, this choice later turned out to be inappropriate, they are leaving our school on 6/30/2021. These students basically implemented most of the activities arising from the project plan.</w:t>
      </w:r>
    </w:p>
    <w:p w14:paraId="33F6A323" w14:textId="77777777" w:rsidR="00952DE3" w:rsidRDefault="00952DE3" w:rsidP="00952DE3">
      <w:pPr>
        <w:pStyle w:val="Odstavecseseznamem"/>
        <w:numPr>
          <w:ilvl w:val="0"/>
          <w:numId w:val="32"/>
        </w:numPr>
      </w:pPr>
      <w:r>
        <w:t>From September 2021, the new 3D printing class will consist of pupils from grades 6-9. This year, we basically started from the beginning.</w:t>
      </w:r>
    </w:p>
    <w:p w14:paraId="6DDCB42A" w14:textId="267029A9" w:rsidR="008D2255" w:rsidRPr="00BD604E" w:rsidRDefault="008D2255" w:rsidP="00BD604E">
      <w:pPr>
        <w:rPr>
          <w:rFonts w:asciiTheme="majorHAnsi" w:eastAsiaTheme="majorEastAsia" w:hAnsiTheme="majorHAnsi" w:cstheme="majorBidi"/>
          <w:color w:val="2F5496" w:themeColor="accent1" w:themeShade="BF"/>
          <w:sz w:val="40"/>
          <w:szCs w:val="40"/>
        </w:rPr>
      </w:pPr>
      <w:r>
        <w:br w:type="page"/>
      </w:r>
    </w:p>
    <w:p w14:paraId="08DD869F" w14:textId="77777777" w:rsidR="00D607FA" w:rsidRPr="00782EB4" w:rsidRDefault="00D607FA" w:rsidP="00782EB4">
      <w:pPr>
        <w:rPr>
          <w:rFonts w:asciiTheme="majorHAnsi" w:eastAsiaTheme="majorEastAsia" w:hAnsiTheme="majorHAnsi" w:cstheme="majorBidi"/>
          <w:color w:val="2F5496" w:themeColor="accent1" w:themeShade="BF"/>
          <w:sz w:val="40"/>
          <w:szCs w:val="40"/>
        </w:rPr>
      </w:pPr>
      <w:r w:rsidRPr="00782EB4">
        <w:rPr>
          <w:rFonts w:asciiTheme="majorHAnsi" w:eastAsiaTheme="majorEastAsia" w:hAnsiTheme="majorHAnsi" w:cstheme="majorBidi"/>
          <w:color w:val="2F5496" w:themeColor="accent1" w:themeShade="BF"/>
          <w:sz w:val="40"/>
          <w:szCs w:val="40"/>
        </w:rPr>
        <w:lastRenderedPageBreak/>
        <w:t>Content</w:t>
      </w:r>
    </w:p>
    <w:p w14:paraId="4141105D" w14:textId="77777777" w:rsidR="00D607FA" w:rsidRDefault="00D607FA" w:rsidP="00782EB4">
      <w:pPr>
        <w:pStyle w:val="Nadpis2"/>
        <w:jc w:val="left"/>
        <w:rPr>
          <w:rFonts w:eastAsia="Calibri Light"/>
        </w:rPr>
      </w:pPr>
      <w:bookmarkStart w:id="3" w:name="_Toc118658112"/>
      <w:r w:rsidRPr="00D607FA">
        <w:rPr>
          <w:rFonts w:eastAsia="Calibri Light"/>
        </w:rPr>
        <w:t>Preparation for 3D printing</w:t>
      </w:r>
      <w:bookmarkEnd w:id="3"/>
    </w:p>
    <w:p w14:paraId="0122233E" w14:textId="77777777" w:rsidR="00D607FA" w:rsidRDefault="00D607FA" w:rsidP="00782EB4">
      <w:pPr>
        <w:pStyle w:val="Nadpis3"/>
      </w:pPr>
      <w:bookmarkStart w:id="4" w:name="_Toc118658113"/>
      <w:r>
        <w:t>Choosing a printer supplier</w:t>
      </w:r>
      <w:bookmarkEnd w:id="4"/>
    </w:p>
    <w:p w14:paraId="15AEC257" w14:textId="77777777" w:rsidR="00D607FA" w:rsidRDefault="00D607FA" w:rsidP="00D607FA">
      <w:r>
        <w:t>There are a number of 3D printers from different manufacturers appearing on the market. One of the largest and most well-known is also the Czech manufacturer of Průša, PRUSA Research, a. s.</w:t>
      </w:r>
    </w:p>
    <w:p w14:paraId="352CD2BD" w14:textId="77777777" w:rsidR="00A540D6" w:rsidRDefault="00A540D6" w:rsidP="00A540D6">
      <w:r>
        <w:t>Advantages of purchasing Průša printers:</w:t>
      </w:r>
    </w:p>
    <w:p w14:paraId="249E5EDA" w14:textId="7305A358" w:rsidR="0AFFF7D8" w:rsidRPr="00A540D6" w:rsidRDefault="0AFFF7D8" w:rsidP="0AFFF7D8">
      <w:pPr>
        <w:pStyle w:val="Odstavecseseznamem"/>
        <w:numPr>
          <w:ilvl w:val="0"/>
          <w:numId w:val="6"/>
        </w:numPr>
        <w:rPr>
          <w:color w:val="000000" w:themeColor="text1"/>
        </w:rPr>
      </w:pPr>
      <w:r w:rsidRPr="0AFFF7D8">
        <w:rPr>
          <w:rFonts w:ascii="Calibri" w:eastAsia="Calibri" w:hAnsi="Calibri" w:cs="Calibri"/>
          <w:color w:val="000000" w:themeColor="text1"/>
        </w:rPr>
        <w:t>Jednoduchý software</w:t>
      </w:r>
    </w:p>
    <w:p w14:paraId="6BBD1D44" w14:textId="77777777" w:rsidR="00A540D6" w:rsidRDefault="00A540D6" w:rsidP="00A540D6">
      <w:pPr>
        <w:pStyle w:val="Odstavecseseznamem"/>
        <w:numPr>
          <w:ilvl w:val="0"/>
          <w:numId w:val="6"/>
        </w:numPr>
      </w:pPr>
      <w:r>
        <w:t>All instructions in both English and Czech</w:t>
      </w:r>
    </w:p>
    <w:p w14:paraId="51189D82" w14:textId="77777777" w:rsidR="00A540D6" w:rsidRDefault="00A540D6" w:rsidP="00A540D6">
      <w:pPr>
        <w:pStyle w:val="Odstavecseseznamem"/>
        <w:numPr>
          <w:ilvl w:val="0"/>
          <w:numId w:val="6"/>
        </w:numPr>
      </w:pPr>
      <w:r>
        <w:t>Quality support</w:t>
      </w:r>
    </w:p>
    <w:p w14:paraId="385F5BF8" w14:textId="77777777" w:rsidR="00A540D6" w:rsidRDefault="00A540D6" w:rsidP="00A540D6">
      <w:pPr>
        <w:pStyle w:val="Odstavecseseznamem"/>
        <w:numPr>
          <w:ilvl w:val="0"/>
          <w:numId w:val="6"/>
        </w:numPr>
      </w:pPr>
      <w:r>
        <w:t>Large selection of printer types</w:t>
      </w:r>
    </w:p>
    <w:p w14:paraId="3A58623A" w14:textId="4B69C383" w:rsidR="00A540D6" w:rsidRPr="00A540D6" w:rsidRDefault="00A540D6" w:rsidP="00A540D6">
      <w:pPr>
        <w:pStyle w:val="Odstavecseseznamem"/>
        <w:numPr>
          <w:ilvl w:val="0"/>
          <w:numId w:val="6"/>
        </w:numPr>
      </w:pPr>
      <w:r>
        <w:t>Simple software</w:t>
      </w:r>
    </w:p>
    <w:p w14:paraId="724DE855" w14:textId="043D3D4D" w:rsidR="0AFFF7D8" w:rsidRDefault="0AFFF7D8" w:rsidP="00A33BAE">
      <w:pPr>
        <w:spacing w:before="600"/>
        <w:rPr>
          <w:rFonts w:ascii="Calibri" w:eastAsia="Calibri" w:hAnsi="Calibri" w:cs="Calibri"/>
          <w:color w:val="000000" w:themeColor="text1"/>
        </w:rPr>
      </w:pPr>
      <w:r>
        <w:rPr>
          <w:noProof/>
        </w:rPr>
        <w:drawing>
          <wp:inline distT="0" distB="0" distL="0" distR="0" wp14:anchorId="6CDEC172" wp14:editId="54C0FBEE">
            <wp:extent cx="4943475" cy="3295650"/>
            <wp:effectExtent l="0" t="0" r="0" b="0"/>
            <wp:docPr id="1176693195" name="Obrázek 1176693195" descr="C:\Users\juriha\AppData\Local\Temp\Temp1_prusaresearch.zip\mk3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943475" cy="3295650"/>
                    </a:xfrm>
                    <a:prstGeom prst="rect">
                      <a:avLst/>
                    </a:prstGeom>
                  </pic:spPr>
                </pic:pic>
              </a:graphicData>
            </a:graphic>
          </wp:inline>
        </w:drawing>
      </w:r>
    </w:p>
    <w:p w14:paraId="57729ED5" w14:textId="77777777" w:rsidR="00D138A6" w:rsidRDefault="00D138A6">
      <w:pPr>
        <w:rPr>
          <w:rFonts w:ascii="Calibri" w:eastAsia="Calibri" w:hAnsi="Calibri" w:cs="Calibri"/>
          <w:color w:val="000000" w:themeColor="text1"/>
        </w:rPr>
      </w:pPr>
      <w:r>
        <w:rPr>
          <w:rFonts w:ascii="Calibri" w:eastAsia="Calibri" w:hAnsi="Calibri" w:cs="Calibri"/>
          <w:color w:val="000000" w:themeColor="text1"/>
        </w:rPr>
        <w:br w:type="page"/>
      </w:r>
    </w:p>
    <w:p w14:paraId="63507E46" w14:textId="22092C55" w:rsidR="00782EB4" w:rsidRDefault="00782EB4" w:rsidP="00782EB4">
      <w:pPr>
        <w:pStyle w:val="Nadpis3"/>
      </w:pPr>
      <w:bookmarkStart w:id="5" w:name="_Toc118658114"/>
      <w:r w:rsidRPr="00782EB4">
        <w:lastRenderedPageBreak/>
        <w:t>Sold versions of Průša printers and their evaluation</w:t>
      </w:r>
      <w:r>
        <w:t>.</w:t>
      </w:r>
      <w:bookmarkEnd w:id="5"/>
    </w:p>
    <w:p w14:paraId="12A7EFB9" w14:textId="2508F29F" w:rsidR="00A540D6" w:rsidRDefault="00A540D6" w:rsidP="00A540D6">
      <w:r>
        <w:t>The printer can be purchased already assembled (in our case it was the Original Prusa i3 MK3S type). This type of printer can be used immediately after unpacking and basic settings. Preparatory work takes approximately half an hour, after which the printer is ready to print.</w:t>
      </w:r>
    </w:p>
    <w:p w14:paraId="7148CFE4" w14:textId="5DCE586D" w:rsidR="00124994" w:rsidRDefault="00A540D6" w:rsidP="00D138A6">
      <w:r>
        <w:t>Instructions for putting the printer into operation here: Handbook (CZ)-Prusa i3 MK3S+ (3.15) (prusa3d.com)</w:t>
      </w:r>
      <w:r w:rsidR="00544F03">
        <w:rPr>
          <w:noProof/>
        </w:rPr>
        <w:drawing>
          <wp:anchor distT="0" distB="180340" distL="114300" distR="114300" simplePos="0" relativeHeight="251642880" behindDoc="0" locked="0" layoutInCell="1" allowOverlap="1" wp14:anchorId="34C0B564" wp14:editId="6FFCFDDB">
            <wp:simplePos x="0" y="0"/>
            <wp:positionH relativeFrom="margin">
              <wp:posOffset>-493395</wp:posOffset>
            </wp:positionH>
            <wp:positionV relativeFrom="paragraph">
              <wp:posOffset>954405</wp:posOffset>
            </wp:positionV>
            <wp:extent cx="3959860" cy="2973070"/>
            <wp:effectExtent l="0" t="1905" r="635" b="635"/>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95986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F03">
        <w:rPr>
          <w:noProof/>
        </w:rPr>
        <w:drawing>
          <wp:anchor distT="0" distB="180340" distL="114300" distR="114300" simplePos="0" relativeHeight="251644928" behindDoc="0" locked="0" layoutInCell="1" allowOverlap="1" wp14:anchorId="1C8331FE" wp14:editId="57A3AFD2">
            <wp:simplePos x="0" y="0"/>
            <wp:positionH relativeFrom="margin">
              <wp:posOffset>2827655</wp:posOffset>
            </wp:positionH>
            <wp:positionV relativeFrom="paragraph">
              <wp:posOffset>954405</wp:posOffset>
            </wp:positionV>
            <wp:extent cx="3959860" cy="2973070"/>
            <wp:effectExtent l="0" t="1905" r="635" b="635"/>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959860" cy="2973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FBFF73" w14:textId="77777777" w:rsidR="00A540D6" w:rsidRDefault="00A540D6" w:rsidP="00A540D6">
      <w:r>
        <w:t>The Průša company also offers cheaper 3D printer kits, or partially assembled versions such as the Original Prusa MINI+ purchased by us. This type of printer must first be assembled using the instructions. The video instructions are also very well made, so the kit is also suitable for beginners or older children. The entire assembly process takes approximately 1.5 hours, after which the printer needs to be calibrated. The disadvantage is that it takes more time and the possibility that the printer will be assembled incorrectly. On the contrary, the advantage is a more favourable price and its composition is interesting to children.</w:t>
      </w:r>
    </w:p>
    <w:p w14:paraId="6D83CDE5" w14:textId="76F8B950" w:rsidR="00A540D6" w:rsidRDefault="00A540D6" w:rsidP="00A540D6">
      <w:r>
        <w:t>Instructions for putting the printer into operation here: prusa3d_manual_mini_cz.pdf</w:t>
      </w:r>
    </w:p>
    <w:p w14:paraId="19052129" w14:textId="76EB7CBD" w:rsidR="0AFFF7D8" w:rsidRDefault="009557D0" w:rsidP="009557D0">
      <w:pPr>
        <w:spacing w:before="360"/>
        <w:rPr>
          <w:rFonts w:ascii="Calibri" w:eastAsia="Calibri" w:hAnsi="Calibri" w:cs="Calibri"/>
          <w:color w:val="000000" w:themeColor="text1"/>
        </w:rPr>
      </w:pPr>
      <w:r>
        <w:rPr>
          <w:noProof/>
        </w:rPr>
        <w:lastRenderedPageBreak/>
        <w:drawing>
          <wp:inline distT="0" distB="0" distL="0" distR="0" wp14:anchorId="6A41A537" wp14:editId="2205EF40">
            <wp:extent cx="3835400" cy="4290854"/>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854078" cy="4311750"/>
                    </a:xfrm>
                    <a:prstGeom prst="rect">
                      <a:avLst/>
                    </a:prstGeom>
                  </pic:spPr>
                </pic:pic>
              </a:graphicData>
            </a:graphic>
          </wp:inline>
        </w:drawing>
      </w:r>
      <w:r w:rsidR="0AFFF7D8">
        <w:rPr>
          <w:noProof/>
        </w:rPr>
        <w:drawing>
          <wp:anchor distT="0" distB="0" distL="114300" distR="114300" simplePos="0" relativeHeight="251640832" behindDoc="0" locked="0" layoutInCell="1" allowOverlap="1" wp14:anchorId="1C08D609" wp14:editId="489BA2D0">
            <wp:simplePos x="4846320" y="1981200"/>
            <wp:positionH relativeFrom="margin">
              <wp:align>right</wp:align>
            </wp:positionH>
            <wp:positionV relativeFrom="margin">
              <wp:align>top</wp:align>
            </wp:positionV>
            <wp:extent cx="2250000" cy="288000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250000" cy="2880000"/>
                    </a:xfrm>
                    <a:prstGeom prst="rect">
                      <a:avLst/>
                    </a:prstGeom>
                  </pic:spPr>
                </pic:pic>
              </a:graphicData>
            </a:graphic>
          </wp:anchor>
        </w:drawing>
      </w:r>
      <w:r w:rsidR="004054C2">
        <w:rPr>
          <w:noProof/>
        </w:rPr>
        <w:drawing>
          <wp:anchor distT="0" distB="0" distL="114300" distR="114300" simplePos="0" relativeHeight="251638784" behindDoc="0" locked="0" layoutInCell="1" allowOverlap="1" wp14:anchorId="488E2129" wp14:editId="3D9CEF78">
            <wp:simplePos x="3246120" y="2186940"/>
            <wp:positionH relativeFrom="margin">
              <wp:align>left</wp:align>
            </wp:positionH>
            <wp:positionV relativeFrom="margin">
              <wp:align>top</wp:align>
            </wp:positionV>
            <wp:extent cx="3835624" cy="2880000"/>
            <wp:effectExtent l="0" t="0" r="0" b="0"/>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5624"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CBA00" w14:textId="10A01BEF" w:rsidR="0AFFF7D8" w:rsidRDefault="0AFFF7D8" w:rsidP="0AFFF7D8">
      <w:pPr>
        <w:rPr>
          <w:rFonts w:ascii="Calibri" w:eastAsia="Calibri" w:hAnsi="Calibri" w:cs="Calibri"/>
          <w:color w:val="000000" w:themeColor="text1"/>
        </w:rPr>
      </w:pPr>
    </w:p>
    <w:p w14:paraId="5F6DC039" w14:textId="77777777" w:rsidR="00A540D6" w:rsidRDefault="00A540D6" w:rsidP="00782EB4">
      <w:pPr>
        <w:pStyle w:val="Nadpis3"/>
      </w:pPr>
      <w:bookmarkStart w:id="6" w:name="_Toc118658115"/>
      <w:r>
        <w:lastRenderedPageBreak/>
        <w:t>Filament selection</w:t>
      </w:r>
      <w:bookmarkEnd w:id="6"/>
    </w:p>
    <w:p w14:paraId="10742C1E" w14:textId="77777777" w:rsidR="00A540D6" w:rsidRDefault="00A540D6" w:rsidP="00A540D6">
      <w:r>
        <w:t>There are a large number of filaments for 3D printing, they are: PLA, PETG, ABS, ASA, TPU, Nylon, HIPS, PVA, and others.</w:t>
      </w:r>
    </w:p>
    <w:p w14:paraId="53CD3378" w14:textId="77777777" w:rsidR="00A540D6" w:rsidRDefault="00A540D6" w:rsidP="00A540D6">
      <w:r>
        <w:t>PLA</w:t>
      </w:r>
    </w:p>
    <w:p w14:paraId="023C61C2" w14:textId="77777777" w:rsidR="00A540D6" w:rsidRDefault="00A540D6" w:rsidP="00A540D6">
      <w:r>
        <w:t>Advantages: very hard, easy to print, good visual quality, is the most common filament used for 3D printing, and is environmentally friendly. Its disadvantage is that, although it is durable, it is more fragile than ABS.</w:t>
      </w:r>
    </w:p>
    <w:p w14:paraId="617EF6D0" w14:textId="77777777" w:rsidR="00A540D6" w:rsidRDefault="00A540D6" w:rsidP="00A540D6">
      <w:r>
        <w:t>ABS</w:t>
      </w:r>
    </w:p>
    <w:p w14:paraId="5ECF7144" w14:textId="77777777" w:rsidR="00A540D6" w:rsidRDefault="00A540D6" w:rsidP="00A540D6">
      <w:r>
        <w:t>The advantage is that it is very hard and resistant to high temperatures. However, ABS, unlike PLA, requires a heated print bed. It then smells when printing, which can be irritating.</w:t>
      </w:r>
    </w:p>
    <w:p w14:paraId="5739172B" w14:textId="77777777" w:rsidR="00A540D6" w:rsidRDefault="00A540D6" w:rsidP="00A540D6">
      <w:r>
        <w:t>PETG</w:t>
      </w:r>
    </w:p>
    <w:p w14:paraId="443AA1D1" w14:textId="77777777" w:rsidR="00A540D6" w:rsidRDefault="00A540D6" w:rsidP="00A540D6">
      <w:r>
        <w:t>It is strong, durable and can withstand higher temperatures. It combines the properties of PLA and ABS, it is odourless.</w:t>
      </w:r>
    </w:p>
    <w:p w14:paraId="185E968F" w14:textId="77777777" w:rsidR="00A540D6" w:rsidRDefault="00A540D6" w:rsidP="00A540D6">
      <w:r>
        <w:t>ASA</w:t>
      </w:r>
    </w:p>
    <w:p w14:paraId="7FC2B84C" w14:textId="77777777" w:rsidR="00A540D6" w:rsidRDefault="00A540D6" w:rsidP="00A540D6">
      <w:r>
        <w:t>It is very durable, including impact resistance. It is more resistant to weather effects and UV radiation. However, a higher temperature is required for printing than with PLA.</w:t>
      </w:r>
    </w:p>
    <w:p w14:paraId="6C253F55" w14:textId="77777777" w:rsidR="00A540D6" w:rsidRDefault="00A540D6" w:rsidP="00A540D6">
      <w:r>
        <w:t>We chose the PLA material for our printing, the reason was primarily simple printing, where the material does not require high substrate temperatures and no odour is produced. The created prints are very nice, compact, smooth to the touch.</w:t>
      </w:r>
    </w:p>
    <w:p w14:paraId="1A06435D" w14:textId="38B75747" w:rsidR="0AFFF7D8" w:rsidRDefault="0AFFF7D8" w:rsidP="0AFFF7D8">
      <w:pPr>
        <w:rPr>
          <w:rFonts w:ascii="Calibri" w:eastAsia="Calibri" w:hAnsi="Calibri" w:cs="Calibri"/>
          <w:color w:val="000000" w:themeColor="text1"/>
        </w:rPr>
      </w:pPr>
      <w:r>
        <w:rPr>
          <w:noProof/>
        </w:rPr>
        <w:drawing>
          <wp:inline distT="0" distB="0" distL="0" distR="0" wp14:anchorId="51C28724" wp14:editId="11968A8B">
            <wp:extent cx="4572000" cy="257175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CAFA6A9" w14:textId="77777777" w:rsidR="00782EB4" w:rsidRDefault="00782EB4" w:rsidP="00782EB4">
      <w:pPr>
        <w:jc w:val="left"/>
        <w:rPr>
          <w:rFonts w:ascii="Calibri Light" w:eastAsia="Calibri Light" w:hAnsi="Calibri Light" w:cs="Calibri Light"/>
        </w:rPr>
      </w:pPr>
    </w:p>
    <w:p w14:paraId="1EF3599B" w14:textId="0DDFC5B0" w:rsidR="00A540D6" w:rsidRDefault="00A540D6" w:rsidP="00782EB4">
      <w:pPr>
        <w:pStyle w:val="Nadpis1"/>
        <w:jc w:val="left"/>
      </w:pPr>
      <w:bookmarkStart w:id="7" w:name="_Toc118658116"/>
      <w:r>
        <w:lastRenderedPageBreak/>
        <w:t>Pre-made prints</w:t>
      </w:r>
      <w:bookmarkEnd w:id="7"/>
    </w:p>
    <w:p w14:paraId="78C15C1B" w14:textId="18D1FB45" w:rsidR="00A540D6" w:rsidRDefault="00A540D6" w:rsidP="00A540D6">
      <w:r>
        <w:t xml:space="preserve">Beginners at printing will appreciate that it is possible to find a large number of ready-made models on the </w:t>
      </w:r>
      <w:r w:rsidR="00610459">
        <w:t>internet</w:t>
      </w:r>
      <w:r>
        <w:t>, which even a complete beginner can easily download and print. In the first meetings of our team, we set ourselves the task of discovering these resources and getting to know each other. We came across a number of websites functioning as libraries, databases or catalogues of ready-made 3D objects.</w:t>
      </w:r>
    </w:p>
    <w:p w14:paraId="3CCD22C4" w14:textId="5FD17A4A" w:rsidR="005E4B6C" w:rsidRDefault="005E4B6C" w:rsidP="005E4B6C">
      <w:pPr>
        <w:rPr>
          <w:rFonts w:eastAsia="Calibri"/>
        </w:rPr>
        <w:sectPr w:rsidR="005E4B6C" w:rsidSect="008D2255">
          <w:pgSz w:w="11900" w:h="16840"/>
          <w:pgMar w:top="1418" w:right="568" w:bottom="1418" w:left="1418" w:header="2155" w:footer="709" w:gutter="0"/>
          <w:cols w:space="708"/>
          <w:docGrid w:linePitch="360"/>
        </w:sectPr>
      </w:pPr>
    </w:p>
    <w:p w14:paraId="446CE5A9" w14:textId="713CAB79" w:rsidR="005E4B6C" w:rsidRDefault="005E4B6C" w:rsidP="005E4B6C">
      <w:pPr>
        <w:pStyle w:val="Odstavecseseznamem"/>
        <w:numPr>
          <w:ilvl w:val="0"/>
          <w:numId w:val="14"/>
        </w:numPr>
      </w:pPr>
      <w:r>
        <w:t>www.thingiverse.com</w:t>
      </w:r>
    </w:p>
    <w:p w14:paraId="20B36CC6" w14:textId="3F8B4116" w:rsidR="005E4B6C" w:rsidRPr="005E4B6C" w:rsidRDefault="005E4B6C" w:rsidP="005E4B6C">
      <w:pPr>
        <w:pStyle w:val="Odstavecseseznamem"/>
        <w:numPr>
          <w:ilvl w:val="0"/>
          <w:numId w:val="14"/>
        </w:numPr>
      </w:pPr>
      <w:r w:rsidRPr="005E4B6C">
        <w:t>www.stlfinder.com</w:t>
      </w:r>
    </w:p>
    <w:p w14:paraId="1E609C62" w14:textId="5C4CB3D8" w:rsidR="005E4B6C" w:rsidRPr="005E4B6C" w:rsidRDefault="005E4B6C" w:rsidP="005E4B6C">
      <w:pPr>
        <w:pStyle w:val="Odstavecseseznamem"/>
        <w:numPr>
          <w:ilvl w:val="0"/>
          <w:numId w:val="14"/>
        </w:numPr>
      </w:pPr>
      <w:r w:rsidRPr="005E4B6C">
        <w:t>www.cgtrader.com</w:t>
      </w:r>
    </w:p>
    <w:p w14:paraId="7B5C14C5" w14:textId="059C50EB" w:rsidR="005E4B6C" w:rsidRPr="005E4B6C" w:rsidRDefault="005E4B6C" w:rsidP="005E4B6C">
      <w:pPr>
        <w:pStyle w:val="Odstavecseseznamem"/>
        <w:numPr>
          <w:ilvl w:val="0"/>
          <w:numId w:val="14"/>
        </w:numPr>
      </w:pPr>
      <w:r w:rsidRPr="005E4B6C">
        <w:t>www.myminifactory.com</w:t>
      </w:r>
    </w:p>
    <w:p w14:paraId="1695BA1D" w14:textId="58D90CFA" w:rsidR="005E4B6C" w:rsidRPr="005E4B6C" w:rsidRDefault="005E4B6C" w:rsidP="005E4B6C">
      <w:pPr>
        <w:pStyle w:val="Odstavecseseznamem"/>
        <w:numPr>
          <w:ilvl w:val="0"/>
          <w:numId w:val="14"/>
        </w:numPr>
      </w:pPr>
      <w:r w:rsidRPr="005E4B6C">
        <w:t>www.3dagogo.com</w:t>
      </w:r>
    </w:p>
    <w:p w14:paraId="0911976C" w14:textId="19D3C936" w:rsidR="005E4B6C" w:rsidRPr="005E4B6C" w:rsidRDefault="005E4B6C" w:rsidP="005E4B6C">
      <w:pPr>
        <w:pStyle w:val="Odstavecseseznamem"/>
        <w:numPr>
          <w:ilvl w:val="0"/>
          <w:numId w:val="14"/>
        </w:numPr>
      </w:pPr>
      <w:r w:rsidRPr="005E4B6C">
        <w:t>3dwarehouse.sketchup.com</w:t>
      </w:r>
    </w:p>
    <w:p w14:paraId="02EAB625" w14:textId="6CDACFCA" w:rsidR="005E4B6C" w:rsidRPr="005E4B6C" w:rsidRDefault="005E4B6C" w:rsidP="005E4B6C">
      <w:pPr>
        <w:pStyle w:val="Odstavecseseznamem"/>
        <w:numPr>
          <w:ilvl w:val="0"/>
          <w:numId w:val="14"/>
        </w:numPr>
      </w:pPr>
      <w:r w:rsidRPr="005E4B6C">
        <w:t>cults3d.com</w:t>
      </w:r>
    </w:p>
    <w:p w14:paraId="015A6DDB" w14:textId="21627AE9" w:rsidR="005E4B6C" w:rsidRPr="005E4B6C" w:rsidRDefault="005E4B6C" w:rsidP="005E4B6C">
      <w:pPr>
        <w:pStyle w:val="Odstavecseseznamem"/>
        <w:numPr>
          <w:ilvl w:val="0"/>
          <w:numId w:val="14"/>
        </w:numPr>
      </w:pPr>
      <w:r w:rsidRPr="005E4B6C">
        <w:t>pinshape.com</w:t>
      </w:r>
    </w:p>
    <w:p w14:paraId="053517D2" w14:textId="5A12004E" w:rsidR="005E4B6C" w:rsidRPr="005E4B6C" w:rsidRDefault="005E4B6C" w:rsidP="005E4B6C">
      <w:pPr>
        <w:pStyle w:val="Odstavecseseznamem"/>
        <w:numPr>
          <w:ilvl w:val="0"/>
          <w:numId w:val="14"/>
        </w:numPr>
      </w:pPr>
      <w:r w:rsidRPr="005E4B6C">
        <w:t>www.youmagine.com</w:t>
      </w:r>
    </w:p>
    <w:p w14:paraId="60DF92AC" w14:textId="7FA28AFF" w:rsidR="005E4B6C" w:rsidRPr="005E4B6C" w:rsidRDefault="005E4B6C" w:rsidP="005E4B6C">
      <w:pPr>
        <w:pStyle w:val="Odstavecseseznamem"/>
        <w:numPr>
          <w:ilvl w:val="0"/>
          <w:numId w:val="14"/>
        </w:numPr>
      </w:pPr>
      <w:r w:rsidRPr="005E4B6C">
        <w:t>3dexport.com</w:t>
      </w:r>
    </w:p>
    <w:p w14:paraId="7C0AB0D2" w14:textId="19BB5099" w:rsidR="005E4B6C" w:rsidRPr="005E4B6C" w:rsidRDefault="005E4B6C" w:rsidP="005E4B6C">
      <w:pPr>
        <w:pStyle w:val="Odstavecseseznamem"/>
        <w:numPr>
          <w:ilvl w:val="0"/>
          <w:numId w:val="14"/>
        </w:numPr>
      </w:pPr>
      <w:r w:rsidRPr="005E4B6C">
        <w:t>3d-gallery.xyzprinting.com</w:t>
      </w:r>
    </w:p>
    <w:p w14:paraId="412E60A0" w14:textId="420FD014" w:rsidR="005E4B6C" w:rsidRPr="005E4B6C" w:rsidRDefault="005E4B6C" w:rsidP="005E4B6C">
      <w:pPr>
        <w:pStyle w:val="Odstavecseseznamem"/>
        <w:numPr>
          <w:ilvl w:val="0"/>
          <w:numId w:val="14"/>
        </w:numPr>
      </w:pPr>
      <w:r w:rsidRPr="005E4B6C">
        <w:t>free3d.com</w:t>
      </w:r>
    </w:p>
    <w:p w14:paraId="2B3DA92D" w14:textId="73AE6894" w:rsidR="005E4B6C" w:rsidRPr="005E4B6C" w:rsidRDefault="005E4B6C" w:rsidP="005E4B6C">
      <w:pPr>
        <w:pStyle w:val="Odstavecseseznamem"/>
        <w:numPr>
          <w:ilvl w:val="0"/>
          <w:numId w:val="14"/>
        </w:numPr>
      </w:pPr>
      <w:r w:rsidRPr="005E4B6C">
        <w:t>fab365.net</w:t>
      </w:r>
    </w:p>
    <w:p w14:paraId="778FEF06" w14:textId="04EEE364" w:rsidR="005E4B6C" w:rsidRPr="005E4B6C" w:rsidRDefault="005E4B6C" w:rsidP="005E4B6C">
      <w:pPr>
        <w:pStyle w:val="Odstavecseseznamem"/>
        <w:numPr>
          <w:ilvl w:val="0"/>
          <w:numId w:val="14"/>
        </w:numPr>
      </w:pPr>
      <w:r w:rsidRPr="005E4B6C">
        <w:t>3dkitbash.com</w:t>
      </w:r>
    </w:p>
    <w:p w14:paraId="67D1A48D" w14:textId="5B961CE9" w:rsidR="005E4B6C" w:rsidRPr="005E4B6C" w:rsidRDefault="005E4B6C" w:rsidP="005E4B6C">
      <w:pPr>
        <w:pStyle w:val="Odstavecseseznamem"/>
        <w:numPr>
          <w:ilvl w:val="0"/>
          <w:numId w:val="14"/>
        </w:numPr>
      </w:pPr>
      <w:r w:rsidRPr="005E4B6C">
        <w:t>www.yeggi.com</w:t>
      </w:r>
    </w:p>
    <w:p w14:paraId="70A29A4C" w14:textId="28E00F95" w:rsidR="005E4B6C" w:rsidRPr="005E4B6C" w:rsidRDefault="005E4B6C" w:rsidP="005E4B6C">
      <w:pPr>
        <w:pStyle w:val="Odstavecseseznamem"/>
        <w:numPr>
          <w:ilvl w:val="0"/>
          <w:numId w:val="14"/>
        </w:numPr>
      </w:pPr>
      <w:r w:rsidRPr="005E4B6C">
        <w:t>digilab.dremel.com/resources/lesson-plans</w:t>
      </w:r>
    </w:p>
    <w:p w14:paraId="1069387F" w14:textId="77777777" w:rsidR="005E4B6C" w:rsidRDefault="005E4B6C" w:rsidP="005E4B6C">
      <w:pPr>
        <w:pStyle w:val="Odstavecseseznamem"/>
        <w:numPr>
          <w:ilvl w:val="0"/>
          <w:numId w:val="14"/>
        </w:numPr>
      </w:pPr>
      <w:r w:rsidRPr="005E4B6C">
        <w:t>polar3d.com</w:t>
      </w:r>
    </w:p>
    <w:p w14:paraId="7347BC08" w14:textId="15B308E7" w:rsidR="005E4B6C" w:rsidRPr="005E4B6C" w:rsidRDefault="005E4B6C" w:rsidP="005E4B6C">
      <w:pPr>
        <w:pStyle w:val="Odstavecseseznamem"/>
        <w:numPr>
          <w:ilvl w:val="0"/>
          <w:numId w:val="14"/>
        </w:numPr>
      </w:pPr>
      <w:r>
        <w:br w:type="column"/>
      </w:r>
      <w:r w:rsidRPr="005E4B6C">
        <w:t>www.threeding.com</w:t>
      </w:r>
    </w:p>
    <w:p w14:paraId="22058554" w14:textId="7557D22B" w:rsidR="005E4B6C" w:rsidRPr="005E4B6C" w:rsidRDefault="005E4B6C" w:rsidP="005E4B6C">
      <w:pPr>
        <w:pStyle w:val="Odstavecseseznamem"/>
        <w:numPr>
          <w:ilvl w:val="0"/>
          <w:numId w:val="14"/>
        </w:numPr>
      </w:pPr>
      <w:r w:rsidRPr="005E4B6C">
        <w:t>www.redpah.com</w:t>
      </w:r>
    </w:p>
    <w:p w14:paraId="48D8BC42" w14:textId="4526AA11" w:rsidR="005E4B6C" w:rsidRPr="005E4B6C" w:rsidRDefault="005E4B6C" w:rsidP="005E4B6C">
      <w:pPr>
        <w:pStyle w:val="Odstavecseseznamem"/>
        <w:numPr>
          <w:ilvl w:val="0"/>
          <w:numId w:val="14"/>
        </w:numPr>
      </w:pPr>
      <w:r w:rsidRPr="005E4B6C">
        <w:t>library.zortrax.com</w:t>
      </w:r>
    </w:p>
    <w:p w14:paraId="3DBB1A86" w14:textId="77571E1F" w:rsidR="005E4B6C" w:rsidRPr="005E4B6C" w:rsidRDefault="005E4B6C" w:rsidP="005E4B6C">
      <w:pPr>
        <w:pStyle w:val="Odstavecseseznamem"/>
        <w:numPr>
          <w:ilvl w:val="0"/>
          <w:numId w:val="14"/>
        </w:numPr>
      </w:pPr>
      <w:r w:rsidRPr="005E4B6C">
        <w:t>www.rinkak.com/jp/?hl=en</w:t>
      </w:r>
    </w:p>
    <w:p w14:paraId="4DF56BC2" w14:textId="642B8432" w:rsidR="005E4B6C" w:rsidRPr="005E4B6C" w:rsidRDefault="005E4B6C" w:rsidP="005E4B6C">
      <w:pPr>
        <w:pStyle w:val="Odstavecseseznamem"/>
        <w:numPr>
          <w:ilvl w:val="0"/>
          <w:numId w:val="14"/>
        </w:numPr>
      </w:pPr>
      <w:r w:rsidRPr="005E4B6C">
        <w:t>www.shapetizer.com</w:t>
      </w:r>
    </w:p>
    <w:p w14:paraId="5B33CC97" w14:textId="747B5298" w:rsidR="005E4B6C" w:rsidRPr="005E4B6C" w:rsidRDefault="005E4B6C" w:rsidP="005E4B6C">
      <w:pPr>
        <w:pStyle w:val="Odstavecseseznamem"/>
        <w:numPr>
          <w:ilvl w:val="0"/>
          <w:numId w:val="14"/>
        </w:numPr>
      </w:pPr>
      <w:r w:rsidRPr="005E4B6C">
        <w:t>repables.com</w:t>
      </w:r>
    </w:p>
    <w:p w14:paraId="6D3C91E6" w14:textId="3A1C88A8" w:rsidR="005E4B6C" w:rsidRPr="005E4B6C" w:rsidRDefault="005E4B6C" w:rsidP="005E4B6C">
      <w:pPr>
        <w:pStyle w:val="Odstavecseseznamem"/>
        <w:numPr>
          <w:ilvl w:val="0"/>
          <w:numId w:val="14"/>
        </w:numPr>
      </w:pPr>
      <w:r w:rsidRPr="005E4B6C">
        <w:t>libre3d.com</w:t>
      </w:r>
    </w:p>
    <w:p w14:paraId="47B6049D" w14:textId="73B35D2F" w:rsidR="005E4B6C" w:rsidRPr="005E4B6C" w:rsidRDefault="005E4B6C" w:rsidP="005E4B6C">
      <w:pPr>
        <w:pStyle w:val="Odstavecseseznamem"/>
        <w:numPr>
          <w:ilvl w:val="0"/>
          <w:numId w:val="14"/>
        </w:numPr>
      </w:pPr>
      <w:r w:rsidRPr="005E4B6C">
        <w:t>zheng3.com/forge/</w:t>
      </w:r>
    </w:p>
    <w:p w14:paraId="2CDBCFC8" w14:textId="430AD134" w:rsidR="005E4B6C" w:rsidRPr="005E4B6C" w:rsidRDefault="005E4B6C" w:rsidP="005E4B6C">
      <w:pPr>
        <w:pStyle w:val="Odstavecseseznamem"/>
        <w:numPr>
          <w:ilvl w:val="0"/>
          <w:numId w:val="14"/>
        </w:numPr>
      </w:pPr>
      <w:r w:rsidRPr="005E4B6C">
        <w:t>www.stlhive.com</w:t>
      </w:r>
    </w:p>
    <w:p w14:paraId="07BEEFD8" w14:textId="11089EEC" w:rsidR="005E4B6C" w:rsidRPr="005E4B6C" w:rsidRDefault="005E4B6C" w:rsidP="005E4B6C">
      <w:pPr>
        <w:pStyle w:val="Odstavecseseznamem"/>
        <w:numPr>
          <w:ilvl w:val="0"/>
          <w:numId w:val="14"/>
        </w:numPr>
      </w:pPr>
      <w:r w:rsidRPr="005E4B6C">
        <w:t>sketchfab.com</w:t>
      </w:r>
    </w:p>
    <w:p w14:paraId="4303F02F" w14:textId="12C56DD9" w:rsidR="005E4B6C" w:rsidRPr="005E4B6C" w:rsidRDefault="005E4B6C" w:rsidP="005E4B6C">
      <w:pPr>
        <w:pStyle w:val="Odstavecseseznamem"/>
        <w:numPr>
          <w:ilvl w:val="0"/>
          <w:numId w:val="14"/>
        </w:numPr>
      </w:pPr>
      <w:r w:rsidRPr="005E4B6C">
        <w:t>3dmag.org</w:t>
      </w:r>
    </w:p>
    <w:p w14:paraId="09221631" w14:textId="3B13D475" w:rsidR="005E4B6C" w:rsidRPr="005E4B6C" w:rsidRDefault="005E4B6C" w:rsidP="005E4B6C">
      <w:pPr>
        <w:pStyle w:val="Odstavecseseznamem"/>
        <w:numPr>
          <w:ilvl w:val="0"/>
          <w:numId w:val="14"/>
        </w:numPr>
      </w:pPr>
      <w:r w:rsidRPr="005E4B6C">
        <w:t>www.rascomras.com</w:t>
      </w:r>
    </w:p>
    <w:p w14:paraId="7BBA047A" w14:textId="02CA4FF2" w:rsidR="005E4B6C" w:rsidRPr="005E4B6C" w:rsidRDefault="005E4B6C" w:rsidP="005E4B6C">
      <w:pPr>
        <w:pStyle w:val="Odstavecseseznamem"/>
        <w:numPr>
          <w:ilvl w:val="0"/>
          <w:numId w:val="14"/>
        </w:numPr>
      </w:pPr>
      <w:r w:rsidRPr="005E4B6C">
        <w:t>grabcad.com</w:t>
      </w:r>
    </w:p>
    <w:p w14:paraId="2A4AC2BE" w14:textId="26699650" w:rsidR="005E4B6C" w:rsidRPr="005E4B6C" w:rsidRDefault="005E4B6C" w:rsidP="005E4B6C">
      <w:pPr>
        <w:pStyle w:val="Odstavecseseznamem"/>
        <w:numPr>
          <w:ilvl w:val="0"/>
          <w:numId w:val="14"/>
        </w:numPr>
      </w:pPr>
      <w:r w:rsidRPr="005E4B6C">
        <w:t>www.instructables.com</w:t>
      </w:r>
    </w:p>
    <w:p w14:paraId="111DC7C5" w14:textId="3BB832AA" w:rsidR="005E4B6C" w:rsidRPr="005E4B6C" w:rsidRDefault="005E4B6C" w:rsidP="005E4B6C">
      <w:pPr>
        <w:pStyle w:val="Odstavecseseznamem"/>
        <w:numPr>
          <w:ilvl w:val="0"/>
          <w:numId w:val="14"/>
        </w:numPr>
      </w:pPr>
      <w:r w:rsidRPr="005E4B6C">
        <w:t>3dlabprint.com</w:t>
      </w:r>
    </w:p>
    <w:p w14:paraId="3E8594C0" w14:textId="247C65B2" w:rsidR="005E4B6C" w:rsidRPr="005E4B6C" w:rsidRDefault="005E4B6C" w:rsidP="005E4B6C">
      <w:pPr>
        <w:pStyle w:val="Odstavecseseznamem"/>
        <w:numPr>
          <w:ilvl w:val="0"/>
          <w:numId w:val="14"/>
        </w:numPr>
      </w:pPr>
      <w:r w:rsidRPr="005E4B6C">
        <w:t>3dprint.nih.gov</w:t>
      </w:r>
    </w:p>
    <w:p w14:paraId="25A86ED5" w14:textId="53563182" w:rsidR="005E4B6C" w:rsidRDefault="005E4B6C" w:rsidP="005E4B6C">
      <w:pPr>
        <w:pStyle w:val="Odstavecseseznamem"/>
        <w:numPr>
          <w:ilvl w:val="0"/>
          <w:numId w:val="14"/>
        </w:numPr>
      </w:pPr>
      <w:r w:rsidRPr="005E4B6C">
        <w:t>nasa3d.arc.nasa.gov/models/printable</w:t>
      </w:r>
    </w:p>
    <w:p w14:paraId="2A9D40AE" w14:textId="77777777" w:rsidR="005E4B6C" w:rsidRDefault="005E4B6C" w:rsidP="0AFFF7D8">
      <w:pPr>
        <w:rPr>
          <w:rFonts w:ascii="Calibri" w:eastAsia="Calibri" w:hAnsi="Calibri" w:cs="Calibri"/>
          <w:color w:val="000000" w:themeColor="text1"/>
        </w:rPr>
      </w:pPr>
    </w:p>
    <w:p w14:paraId="5DDA395F" w14:textId="6AE9E904" w:rsidR="005E4B6C" w:rsidRDefault="005E4B6C" w:rsidP="0AFFF7D8">
      <w:pPr>
        <w:rPr>
          <w:rFonts w:ascii="Calibri" w:eastAsia="Calibri" w:hAnsi="Calibri" w:cs="Calibri"/>
          <w:color w:val="000000" w:themeColor="text1"/>
        </w:rPr>
        <w:sectPr w:rsidR="005E4B6C" w:rsidSect="005E4B6C">
          <w:type w:val="continuous"/>
          <w:pgSz w:w="11900" w:h="16840"/>
          <w:pgMar w:top="1418" w:right="568" w:bottom="1418" w:left="1418" w:header="2155" w:footer="709" w:gutter="0"/>
          <w:cols w:num="2" w:space="708"/>
          <w:docGrid w:linePitch="360"/>
        </w:sectPr>
      </w:pPr>
    </w:p>
    <w:p w14:paraId="0FE3222F" w14:textId="39BF1095" w:rsidR="00A540D6" w:rsidRDefault="00A540D6" w:rsidP="00A540D6">
      <w:r>
        <w:t>Closely related to the topic of our project is also the database of models of teaching aids located directly on the main page for printers Průša – Education | PrusaPrinters. The library of 3D models is the result of the ongoing Průša to schools program. How to use 3D printing in teaching - Prusa Education (prusa3d.cz)</w:t>
      </w:r>
    </w:p>
    <w:p w14:paraId="17A32EF5" w14:textId="77777777" w:rsidR="00A540D6" w:rsidRDefault="00A540D6" w:rsidP="00A540D6"/>
    <w:p w14:paraId="5B38B1F7" w14:textId="1C1FA2C8" w:rsidR="00B729FA" w:rsidRDefault="00B729FA">
      <w:pPr>
        <w:jc w:val="left"/>
        <w:rPr>
          <w:color w:val="0000FF"/>
          <w:u w:val="single"/>
        </w:rPr>
      </w:pPr>
      <w:r>
        <w:rPr>
          <w:color w:val="0000FF"/>
          <w:u w:val="single"/>
        </w:rPr>
        <w:br w:type="page"/>
      </w:r>
    </w:p>
    <w:p w14:paraId="7851E1A9" w14:textId="04B36771" w:rsidR="00A540D6" w:rsidRDefault="00A540D6" w:rsidP="00A540D6">
      <w:r>
        <w:lastRenderedPageBreak/>
        <w:t>In the first phase of working with a 3D printer, the students mastered the basic procedure, when each of them personally tried:</w:t>
      </w:r>
    </w:p>
    <w:p w14:paraId="784B165D" w14:textId="35009838" w:rsidR="00A540D6" w:rsidRDefault="00D8511A" w:rsidP="00A540D6">
      <w:pPr>
        <w:pStyle w:val="Odstavecseseznamem"/>
        <w:numPr>
          <w:ilvl w:val="0"/>
          <w:numId w:val="33"/>
        </w:numPr>
      </w:pPr>
      <w:r>
        <w:rPr>
          <w:noProof/>
        </w:rPr>
        <mc:AlternateContent>
          <mc:Choice Requires="wpg">
            <w:drawing>
              <wp:anchor distT="0" distB="0" distL="114300" distR="114300" simplePos="0" relativeHeight="251652096" behindDoc="0" locked="0" layoutInCell="1" allowOverlap="1" wp14:anchorId="7226A8C1" wp14:editId="4DA5E46B">
                <wp:simplePos x="0" y="0"/>
                <wp:positionH relativeFrom="column">
                  <wp:posOffset>-273698</wp:posOffset>
                </wp:positionH>
                <wp:positionV relativeFrom="paragraph">
                  <wp:posOffset>5494566</wp:posOffset>
                </wp:positionV>
                <wp:extent cx="6278984" cy="2062480"/>
                <wp:effectExtent l="0" t="0" r="7620" b="0"/>
                <wp:wrapTopAndBottom/>
                <wp:docPr id="9" name="Group 9"/>
                <wp:cNvGraphicFramePr/>
                <a:graphic xmlns:a="http://schemas.openxmlformats.org/drawingml/2006/main">
                  <a:graphicData uri="http://schemas.microsoft.com/office/word/2010/wordprocessingGroup">
                    <wpg:wgp>
                      <wpg:cNvGrpSpPr/>
                      <wpg:grpSpPr>
                        <a:xfrm>
                          <a:off x="0" y="0"/>
                          <a:ext cx="6278984" cy="2062480"/>
                          <a:chOff x="0" y="0"/>
                          <a:chExt cx="6278984" cy="2062480"/>
                        </a:xfrm>
                      </wpg:grpSpPr>
                      <pic:pic xmlns:pic="http://schemas.openxmlformats.org/drawingml/2006/picture">
                        <pic:nvPicPr>
                          <pic:cNvPr id="25" name="Obrázek 2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2104524" y="256540"/>
                            <a:ext cx="2062480" cy="1549400"/>
                          </a:xfrm>
                          <a:prstGeom prst="rect">
                            <a:avLst/>
                          </a:prstGeom>
                        </pic:spPr>
                      </pic:pic>
                      <pic:pic xmlns:pic="http://schemas.openxmlformats.org/drawingml/2006/picture">
                        <pic:nvPicPr>
                          <pic:cNvPr id="26" name="Obrázek 2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4475267" y="256223"/>
                            <a:ext cx="2059940" cy="1547495"/>
                          </a:xfrm>
                          <a:prstGeom prst="rect">
                            <a:avLst/>
                          </a:prstGeom>
                        </pic:spPr>
                      </pic:pic>
                      <pic:pic xmlns:pic="http://schemas.openxmlformats.org/drawingml/2006/picture">
                        <pic:nvPicPr>
                          <pic:cNvPr id="24" name="Obrázek 2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256222" y="256223"/>
                            <a:ext cx="2059940" cy="1547495"/>
                          </a:xfrm>
                          <a:prstGeom prst="rect">
                            <a:avLst/>
                          </a:prstGeom>
                        </pic:spPr>
                      </pic:pic>
                    </wpg:wgp>
                  </a:graphicData>
                </a:graphic>
              </wp:anchor>
            </w:drawing>
          </mc:Choice>
          <mc:Fallback>
            <w:pict>
              <v:group w14:anchorId="76387BC3" id="Group 9" o:spid="_x0000_s1026" style="position:absolute;margin-left:-21.55pt;margin-top:432.65pt;width:494.4pt;height:162.4pt;z-index:251652096" coordsize="62789,20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5" o:spid="_x0000_s1027" type="#_x0000_t75" style="position:absolute;left:21045;top:2565;width:20624;height:154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">
                  <v:imagedata r:id="rId26" o:title=""/>
                </v:shape>
                <v:shape id="Obrázek 26" o:spid="_x0000_s1028" type="#_x0000_t75" style="position:absolute;left:44752;top:2562;width:20599;height:154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">
                  <v:imagedata r:id="rId27" o:title=""/>
                </v:shape>
                <v:shape id="Obrázek 24" o:spid="_x0000_s1029" type="#_x0000_t75" style="position:absolute;left:-2563;top:2563;width:20599;height:154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">
                  <v:imagedata r:id="rId28" o:title=""/>
                </v:shape>
                <w10:wrap type="topAndBottom"/>
              </v:group>
            </w:pict>
          </mc:Fallback>
        </mc:AlternateContent>
      </w:r>
      <w:r>
        <w:rPr>
          <w:noProof/>
        </w:rPr>
        <mc:AlternateContent>
          <mc:Choice Requires="wpg">
            <w:drawing>
              <wp:anchor distT="0" distB="0" distL="114300" distR="114300" simplePos="0" relativeHeight="251659264" behindDoc="0" locked="0" layoutInCell="1" allowOverlap="1" wp14:anchorId="0393CA2A" wp14:editId="113482E7">
                <wp:simplePos x="0" y="0"/>
                <wp:positionH relativeFrom="column">
                  <wp:posOffset>513080</wp:posOffset>
                </wp:positionH>
                <wp:positionV relativeFrom="paragraph">
                  <wp:posOffset>847297</wp:posOffset>
                </wp:positionV>
                <wp:extent cx="4000500" cy="4480546"/>
                <wp:effectExtent l="0" t="19050" r="0" b="0"/>
                <wp:wrapTopAndBottom/>
                <wp:docPr id="5" name="Group 5"/>
                <wp:cNvGraphicFramePr/>
                <a:graphic xmlns:a="http://schemas.openxmlformats.org/drawingml/2006/main">
                  <a:graphicData uri="http://schemas.microsoft.com/office/word/2010/wordprocessingGroup">
                    <wpg:wgp>
                      <wpg:cNvGrpSpPr/>
                      <wpg:grpSpPr>
                        <a:xfrm>
                          <a:off x="0" y="0"/>
                          <a:ext cx="4000500" cy="4480546"/>
                          <a:chOff x="21265" y="29682"/>
                          <a:chExt cx="4000500" cy="4480546"/>
                        </a:xfrm>
                      </wpg:grpSpPr>
                      <pic:pic xmlns:pic="http://schemas.openxmlformats.org/drawingml/2006/picture">
                        <pic:nvPicPr>
                          <pic:cNvPr id="27" name="Obrázek 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1265" y="53163"/>
                            <a:ext cx="4000500" cy="4457065"/>
                          </a:xfrm>
                          <a:prstGeom prst="rect">
                            <a:avLst/>
                          </a:prstGeom>
                        </pic:spPr>
                      </pic:pic>
                      <wps:wsp>
                        <wps:cNvPr id="28" name="Obdélník 28"/>
                        <wps:cNvSpPr/>
                        <wps:spPr>
                          <a:xfrm>
                            <a:off x="2071133" y="29682"/>
                            <a:ext cx="1924050" cy="2857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EBC2EB1" id="Group 5" o:spid="_x0000_s1026" style="position:absolute;margin-left:40.4pt;margin-top:66.7pt;width:315pt;height:352.8pt;z-index:251659264;mso-height-relative:margin" coordorigin="212,296" coordsize="40005,44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">
                <v:shape id="Obrázek 27" o:spid="_x0000_s1027" type="#_x0000_t75" style="position:absolute;left:212;top:531;width:40005;height:44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">
                  <v:imagedata r:id="rId30" o:title=""/>
                </v:shape>
                <v:rect id="Obdélník 28" o:spid="_x0000_s1028" style="position:absolute;left:20711;top:296;width:19240;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" filled="f" strokecolor="#c00000" strokeweight="2.25pt"/>
                <w10:wrap type="topAndBottom"/>
              </v:group>
            </w:pict>
          </mc:Fallback>
        </mc:AlternateContent>
      </w:r>
      <w:r w:rsidR="00A540D6">
        <w:t>Finding a simple ready-made object for printing. The site https://www.thingiverse.com/ with popular game, animated and movie characters has become the most popular source. Polyhedral models prevailed most often, which can be easily searched by entering the keyword (Tag) Poly.</w:t>
      </w:r>
    </w:p>
    <w:p w14:paraId="19E83D5D" w14:textId="6E5566E1" w:rsidR="003368A8" w:rsidRDefault="003368A8" w:rsidP="00712752">
      <w:pPr>
        <w:jc w:val="center"/>
      </w:pPr>
    </w:p>
    <w:p w14:paraId="108EFA82" w14:textId="71754ED1" w:rsidR="00D150CE" w:rsidRPr="002013C3" w:rsidRDefault="00A540D6" w:rsidP="00A540D6">
      <w:pPr>
        <w:pStyle w:val="Odstavecseseznamem"/>
        <w:numPr>
          <w:ilvl w:val="0"/>
          <w:numId w:val="33"/>
        </w:numPr>
        <w:spacing w:before="160"/>
      </w:pPr>
      <w:r>
        <w:t xml:space="preserve">Save the file </w:t>
      </w:r>
      <w:r w:rsidR="00782EB4">
        <w:t>in. stl</w:t>
      </w:r>
      <w:r>
        <w:t xml:space="preserve"> format to your computer</w:t>
      </w:r>
    </w:p>
    <w:p w14:paraId="05FE3FCE" w14:textId="2689B0B5" w:rsidR="002013C3" w:rsidRPr="00D150CE" w:rsidRDefault="00441FB5" w:rsidP="002013C3">
      <w:pPr>
        <w:spacing w:before="160"/>
      </w:pPr>
      <w:r>
        <w:rPr>
          <w:noProof/>
        </w:rPr>
        <mc:AlternateContent>
          <mc:Choice Requires="wps">
            <w:drawing>
              <wp:anchor distT="0" distB="0" distL="114300" distR="114300" simplePos="0" relativeHeight="251654144" behindDoc="0" locked="0" layoutInCell="1" allowOverlap="1" wp14:anchorId="2CB940B8" wp14:editId="0BDA943D">
                <wp:simplePos x="0" y="0"/>
                <wp:positionH relativeFrom="column">
                  <wp:posOffset>147320</wp:posOffset>
                </wp:positionH>
                <wp:positionV relativeFrom="paragraph">
                  <wp:posOffset>5990590</wp:posOffset>
                </wp:positionV>
                <wp:extent cx="3879850" cy="330200"/>
                <wp:effectExtent l="19050" t="19050" r="25400" b="12700"/>
                <wp:wrapNone/>
                <wp:docPr id="31" name="Obdélník 31"/>
                <wp:cNvGraphicFramePr/>
                <a:graphic xmlns:a="http://schemas.openxmlformats.org/drawingml/2006/main">
                  <a:graphicData uri="http://schemas.microsoft.com/office/word/2010/wordprocessingShape">
                    <wps:wsp>
                      <wps:cNvSpPr/>
                      <wps:spPr>
                        <a:xfrm>
                          <a:off x="0" y="0"/>
                          <a:ext cx="3879850" cy="3302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00F26" id="Obdélník 31" o:spid="_x0000_s1026" style="position:absolute;margin-left:11.6pt;margin-top:471.7pt;width:305.5pt;height:2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" filled="f" strokecolor="#c00000" strokeweight="2.25pt"/>
            </w:pict>
          </mc:Fallback>
        </mc:AlternateContent>
      </w:r>
      <w:r w:rsidR="00885C1F">
        <w:rPr>
          <w:noProof/>
        </w:rPr>
        <mc:AlternateContent>
          <mc:Choice Requires="wps">
            <w:drawing>
              <wp:anchor distT="0" distB="0" distL="114300" distR="114300" simplePos="0" relativeHeight="251646976" behindDoc="0" locked="0" layoutInCell="1" allowOverlap="1" wp14:anchorId="0B53F380" wp14:editId="301E0CB7">
                <wp:simplePos x="0" y="0"/>
                <wp:positionH relativeFrom="column">
                  <wp:posOffset>4826000</wp:posOffset>
                </wp:positionH>
                <wp:positionV relativeFrom="paragraph">
                  <wp:posOffset>361315</wp:posOffset>
                </wp:positionV>
                <wp:extent cx="1332000" cy="216000"/>
                <wp:effectExtent l="19050" t="19050" r="20955" b="12700"/>
                <wp:wrapNone/>
                <wp:docPr id="30" name="Obdélník 30"/>
                <wp:cNvGraphicFramePr/>
                <a:graphic xmlns:a="http://schemas.openxmlformats.org/drawingml/2006/main">
                  <a:graphicData uri="http://schemas.microsoft.com/office/word/2010/wordprocessingShape">
                    <wps:wsp>
                      <wps:cNvSpPr/>
                      <wps:spPr>
                        <a:xfrm>
                          <a:off x="0" y="0"/>
                          <a:ext cx="1332000" cy="2160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8D4A1" id="Obdélník 30" o:spid="_x0000_s1026" style="position:absolute;margin-left:380pt;margin-top:28.45pt;width:104.9pt;height:17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" filled="f" strokecolor="#c00000" strokeweight="2.25pt"/>
            </w:pict>
          </mc:Fallback>
        </mc:AlternateContent>
      </w:r>
      <w:r w:rsidR="00885C1F" w:rsidRPr="00885C1F">
        <w:rPr>
          <w:noProof/>
        </w:rPr>
        <w:drawing>
          <wp:inline distT="0" distB="0" distL="0" distR="0" wp14:anchorId="5053DA7F" wp14:editId="163B7472">
            <wp:extent cx="6300000" cy="6293010"/>
            <wp:effectExtent l="0" t="0" r="5715"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00000" cy="6293010"/>
                    </a:xfrm>
                    <a:prstGeom prst="rect">
                      <a:avLst/>
                    </a:prstGeom>
                  </pic:spPr>
                </pic:pic>
              </a:graphicData>
            </a:graphic>
          </wp:inline>
        </w:drawing>
      </w:r>
      <w:r w:rsidR="00885C1F" w:rsidRPr="00885C1F">
        <w:rPr>
          <w:noProof/>
        </w:rPr>
        <w:t xml:space="preserve"> </w:t>
      </w:r>
    </w:p>
    <w:p w14:paraId="7825A272" w14:textId="77777777" w:rsidR="00D8511A" w:rsidRDefault="00D8511A" w:rsidP="00D8511A"/>
    <w:p w14:paraId="28ED2A3F" w14:textId="6022053E" w:rsidR="00D8511A" w:rsidRDefault="00D8511A" w:rsidP="00D8511A">
      <w:pPr>
        <w:pStyle w:val="Odstavecseseznamem"/>
        <w:numPr>
          <w:ilvl w:val="0"/>
          <w:numId w:val="33"/>
        </w:numPr>
      </w:pPr>
      <w:r>
        <w:lastRenderedPageBreak/>
        <w:t xml:space="preserve">Opening the file in the program (in our case PrusaSlicer) for displaying and possibly editing the model, setting print parameters, slicing (cutting the model into individual printable horizontal layers) and creating (exporting) a 3D object to </w:t>
      </w:r>
      <w:r w:rsidR="001041B1">
        <w:t>a. gcode</w:t>
      </w:r>
      <w:r>
        <w:t xml:space="preserve"> file.</w:t>
      </w:r>
    </w:p>
    <w:p w14:paraId="4A2D1E43" w14:textId="6D6AEA74" w:rsidR="00193BC5" w:rsidRDefault="002072D6" w:rsidP="00193BC5">
      <w:pPr>
        <w:spacing w:before="160"/>
      </w:pPr>
      <w:r>
        <w:rPr>
          <w:noProof/>
        </w:rPr>
        <mc:AlternateContent>
          <mc:Choice Requires="wps">
            <w:drawing>
              <wp:anchor distT="0" distB="0" distL="114300" distR="114300" simplePos="0" relativeHeight="251663360" behindDoc="0" locked="0" layoutInCell="1" allowOverlap="1" wp14:anchorId="332D8A14" wp14:editId="5B758DC6">
                <wp:simplePos x="0" y="0"/>
                <wp:positionH relativeFrom="column">
                  <wp:posOffset>4509770</wp:posOffset>
                </wp:positionH>
                <wp:positionV relativeFrom="paragraph">
                  <wp:posOffset>3108643</wp:posOffset>
                </wp:positionV>
                <wp:extent cx="1620000" cy="145472"/>
                <wp:effectExtent l="19050" t="19050" r="18415" b="26035"/>
                <wp:wrapNone/>
                <wp:docPr id="34" name="Obdélník 34"/>
                <wp:cNvGraphicFramePr/>
                <a:graphic xmlns:a="http://schemas.openxmlformats.org/drawingml/2006/main">
                  <a:graphicData uri="http://schemas.microsoft.com/office/word/2010/wordprocessingShape">
                    <wps:wsp>
                      <wps:cNvSpPr/>
                      <wps:spPr>
                        <a:xfrm>
                          <a:off x="0" y="0"/>
                          <a:ext cx="1620000" cy="14547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ED6F5" id="Obdélník 34" o:spid="_x0000_s1026" style="position:absolute;margin-left:355.1pt;margin-top:244.8pt;width:127.55pt;height:11.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" filled="f" strokecolor="#c00000" strokeweight="2.25pt"/>
            </w:pict>
          </mc:Fallback>
        </mc:AlternateContent>
      </w:r>
      <w:r w:rsidR="00951FDC" w:rsidRPr="00951FDC">
        <w:rPr>
          <w:noProof/>
        </w:rPr>
        <w:drawing>
          <wp:inline distT="0" distB="0" distL="0" distR="0" wp14:anchorId="62686B94" wp14:editId="752699FE">
            <wp:extent cx="6155415" cy="326707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5648"/>
                    <a:stretch/>
                  </pic:blipFill>
                  <pic:spPr bwMode="auto">
                    <a:xfrm>
                      <a:off x="0" y="0"/>
                      <a:ext cx="6156000" cy="3267385"/>
                    </a:xfrm>
                    <a:prstGeom prst="rect">
                      <a:avLst/>
                    </a:prstGeom>
                    <a:ln>
                      <a:noFill/>
                    </a:ln>
                    <a:extLst>
                      <a:ext uri="{53640926-AAD7-44D8-BBD7-CCE9431645EC}">
                        <a14:shadowObscured xmlns:a14="http://schemas.microsoft.com/office/drawing/2010/main"/>
                      </a:ext>
                    </a:extLst>
                  </pic:spPr>
                </pic:pic>
              </a:graphicData>
            </a:graphic>
          </wp:inline>
        </w:drawing>
      </w:r>
    </w:p>
    <w:p w14:paraId="62D83C64" w14:textId="39B15B81" w:rsidR="008353FD" w:rsidRPr="00387F2D" w:rsidRDefault="008C6621" w:rsidP="00193BC5">
      <w:pPr>
        <w:spacing w:before="160"/>
      </w:pPr>
      <w:r>
        <w:rPr>
          <w:noProof/>
        </w:rPr>
        <mc:AlternateContent>
          <mc:Choice Requires="wps">
            <w:drawing>
              <wp:anchor distT="0" distB="0" distL="114300" distR="114300" simplePos="0" relativeHeight="251665408" behindDoc="0" locked="0" layoutInCell="1" allowOverlap="1" wp14:anchorId="655A8349" wp14:editId="47CCC5D0">
                <wp:simplePos x="0" y="0"/>
                <wp:positionH relativeFrom="column">
                  <wp:posOffset>4503103</wp:posOffset>
                </wp:positionH>
                <wp:positionV relativeFrom="paragraph">
                  <wp:posOffset>3109595</wp:posOffset>
                </wp:positionV>
                <wp:extent cx="1620000" cy="145472"/>
                <wp:effectExtent l="19050" t="19050" r="18415" b="26035"/>
                <wp:wrapNone/>
                <wp:docPr id="36" name="Obdélník 36"/>
                <wp:cNvGraphicFramePr/>
                <a:graphic xmlns:a="http://schemas.openxmlformats.org/drawingml/2006/main">
                  <a:graphicData uri="http://schemas.microsoft.com/office/word/2010/wordprocessingShape">
                    <wps:wsp>
                      <wps:cNvSpPr/>
                      <wps:spPr>
                        <a:xfrm>
                          <a:off x="0" y="0"/>
                          <a:ext cx="1620000" cy="145472"/>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F4215" id="Obdélník 36" o:spid="_x0000_s1026" style="position:absolute;margin-left:354.6pt;margin-top:244.85pt;width:127.55pt;height:1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" filled="f" strokecolor="#c00000" strokeweight="2.25pt"/>
            </w:pict>
          </mc:Fallback>
        </mc:AlternateContent>
      </w:r>
      <w:r w:rsidR="00CD7B8E" w:rsidRPr="00CD7B8E">
        <w:rPr>
          <w:noProof/>
        </w:rPr>
        <w:drawing>
          <wp:inline distT="0" distB="0" distL="0" distR="0" wp14:anchorId="1D67085D" wp14:editId="1FEDC101">
            <wp:extent cx="6155426" cy="3243262"/>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6336"/>
                    <a:stretch/>
                  </pic:blipFill>
                  <pic:spPr bwMode="auto">
                    <a:xfrm>
                      <a:off x="0" y="0"/>
                      <a:ext cx="6156000" cy="3243565"/>
                    </a:xfrm>
                    <a:prstGeom prst="rect">
                      <a:avLst/>
                    </a:prstGeom>
                    <a:ln>
                      <a:noFill/>
                    </a:ln>
                    <a:extLst>
                      <a:ext uri="{53640926-AAD7-44D8-BBD7-CCE9431645EC}">
                        <a14:shadowObscured xmlns:a14="http://schemas.microsoft.com/office/drawing/2010/main"/>
                      </a:ext>
                    </a:extLst>
                  </pic:spPr>
                </pic:pic>
              </a:graphicData>
            </a:graphic>
          </wp:inline>
        </w:drawing>
      </w:r>
    </w:p>
    <w:p w14:paraId="67066540" w14:textId="77777777" w:rsidR="00D8511A" w:rsidRDefault="00D8511A" w:rsidP="00D8511A"/>
    <w:p w14:paraId="7D47B462" w14:textId="2C2BB030" w:rsidR="00D8511A" w:rsidRDefault="00D8511A" w:rsidP="00D8511A">
      <w:pPr>
        <w:pStyle w:val="Odstavecseseznamem"/>
        <w:numPr>
          <w:ilvl w:val="0"/>
          <w:numId w:val="33"/>
        </w:numPr>
      </w:pPr>
      <w:r>
        <w:lastRenderedPageBreak/>
        <w:t>Save the .gcode file to an SD card or USB drive</w:t>
      </w:r>
    </w:p>
    <w:p w14:paraId="42E01D9F" w14:textId="3B383A8F" w:rsidR="00D8511A" w:rsidRDefault="00D8511A" w:rsidP="00D8511A">
      <w:pPr>
        <w:pStyle w:val="Odstavecseseznamem"/>
        <w:numPr>
          <w:ilvl w:val="0"/>
          <w:numId w:val="33"/>
        </w:numPr>
      </w:pPr>
      <w:r>
        <w:t>3D printing of the .gcode file from an SD card or USB drive (or sending via cable - not recommended)</w:t>
      </w:r>
    </w:p>
    <w:p w14:paraId="5021B854" w14:textId="0BCA8F87" w:rsidR="00726A08" w:rsidRDefault="0006470C" w:rsidP="002921FE">
      <w:pPr>
        <w:jc w:val="center"/>
        <w:rPr>
          <w:rFonts w:ascii="Calibri Light" w:eastAsia="Calibri Light" w:hAnsi="Calibri Light" w:cs="Calibri Light"/>
          <w:color w:val="000000" w:themeColor="text1"/>
          <w:sz w:val="32"/>
          <w:szCs w:val="32"/>
        </w:rPr>
      </w:pPr>
      <w:r>
        <w:rPr>
          <w:rFonts w:eastAsia="Calibri Light"/>
          <w:noProof/>
        </w:rPr>
        <w:drawing>
          <wp:inline distT="0" distB="0" distL="0" distR="0" wp14:anchorId="3D062F8D" wp14:editId="03BF83A7">
            <wp:extent cx="7200000" cy="5864193"/>
            <wp:effectExtent l="1270" t="0" r="2540" b="254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638216810187.jpg"/>
                    <pic:cNvPicPr/>
                  </pic:nvPicPr>
                  <pic:blipFill rotWithShape="1">
                    <a:blip r:embed="rId34" cstate="print">
                      <a:extLst>
                        <a:ext uri="{28A0092B-C50C-407E-A947-70E740481C1C}">
                          <a14:useLocalDpi xmlns:a14="http://schemas.microsoft.com/office/drawing/2010/main" val="0"/>
                        </a:ext>
                      </a:extLst>
                    </a:blip>
                    <a:srcRect r="7793"/>
                    <a:stretch/>
                  </pic:blipFill>
                  <pic:spPr bwMode="auto">
                    <a:xfrm rot="5400000">
                      <a:off x="0" y="0"/>
                      <a:ext cx="7200000" cy="5864193"/>
                    </a:xfrm>
                    <a:prstGeom prst="rect">
                      <a:avLst/>
                    </a:prstGeom>
                    <a:ln>
                      <a:noFill/>
                    </a:ln>
                    <a:extLst>
                      <a:ext uri="{53640926-AAD7-44D8-BBD7-CCE9431645EC}">
                        <a14:shadowObscured xmlns:a14="http://schemas.microsoft.com/office/drawing/2010/main"/>
                      </a:ext>
                    </a:extLst>
                  </pic:spPr>
                </pic:pic>
              </a:graphicData>
            </a:graphic>
          </wp:inline>
        </w:drawing>
      </w:r>
      <w:r w:rsidR="00726A08">
        <w:rPr>
          <w:rFonts w:ascii="Calibri Light" w:eastAsia="Calibri Light" w:hAnsi="Calibri Light" w:cs="Calibri Light"/>
          <w:color w:val="000000" w:themeColor="text1"/>
        </w:rPr>
        <w:br w:type="page"/>
      </w:r>
    </w:p>
    <w:p w14:paraId="104DAD06" w14:textId="0F12C064" w:rsidR="00D8511A" w:rsidRDefault="00D8511A" w:rsidP="00CB66E3">
      <w:pPr>
        <w:pStyle w:val="Nadpis1"/>
        <w:jc w:val="left"/>
      </w:pPr>
      <w:bookmarkStart w:id="8" w:name="_Toc118658117"/>
      <w:r>
        <w:lastRenderedPageBreak/>
        <w:t xml:space="preserve">School supplies shared on the </w:t>
      </w:r>
      <w:r w:rsidR="001041B1">
        <w:t>internet</w:t>
      </w:r>
      <w:bookmarkEnd w:id="8"/>
    </w:p>
    <w:p w14:paraId="0EF37B80" w14:textId="77777777" w:rsidR="00D8511A" w:rsidRDefault="00D8511A" w:rsidP="00D8511A">
      <w:r>
        <w:t>As can be seen from the example of the Venus from Vestonice model, a number of tools from a 3D printer have already been realised and offered for sharing on the Internet. The team and I thought about what kinds of school supplies could still be considered for individual subjects:</w:t>
      </w:r>
    </w:p>
    <w:p w14:paraId="2DD59972" w14:textId="77777777" w:rsidR="00D8511A" w:rsidRPr="00D8511A" w:rsidRDefault="00D8511A" w:rsidP="00D8511A">
      <w:pPr>
        <w:rPr>
          <w:b/>
          <w:bCs/>
        </w:rPr>
      </w:pPr>
      <w:r w:rsidRPr="00D8511A">
        <w:rPr>
          <w:b/>
          <w:bCs/>
        </w:rPr>
        <w:t>Mathematics</w:t>
      </w:r>
    </w:p>
    <w:p w14:paraId="766C69E0" w14:textId="77777777" w:rsidR="00D8511A" w:rsidRDefault="00D8511A" w:rsidP="001041B1">
      <w:pPr>
        <w:pStyle w:val="Odstavecseseznamem"/>
        <w:numPr>
          <w:ilvl w:val="0"/>
          <w:numId w:val="35"/>
        </w:numPr>
      </w:pPr>
      <w:r>
        <w:t>models of movable planar structures (bases of 3D bodies), geometric bodies, sections of bodies</w:t>
      </w:r>
    </w:p>
    <w:p w14:paraId="3826B0CF" w14:textId="77777777" w:rsidR="00D8511A" w:rsidRDefault="00D8511A" w:rsidP="001041B1">
      <w:pPr>
        <w:pStyle w:val="Odstavecseseznamem"/>
        <w:numPr>
          <w:ilvl w:val="0"/>
          <w:numId w:val="35"/>
        </w:numPr>
      </w:pPr>
      <w:r>
        <w:t>geometric verifications of mathematical statements (Pythagorean theorem)</w:t>
      </w:r>
    </w:p>
    <w:p w14:paraId="3F59C78C" w14:textId="77777777" w:rsidR="00D8511A" w:rsidRDefault="00D8511A" w:rsidP="001041B1">
      <w:pPr>
        <w:pStyle w:val="Odstavecseseznamem"/>
        <w:numPr>
          <w:ilvl w:val="0"/>
          <w:numId w:val="35"/>
        </w:numPr>
      </w:pPr>
      <w:r>
        <w:t>jigsaw puzzles of different shapes</w:t>
      </w:r>
    </w:p>
    <w:p w14:paraId="7249113C" w14:textId="77777777" w:rsidR="00D8511A" w:rsidRDefault="00D8511A" w:rsidP="001041B1">
      <w:pPr>
        <w:pStyle w:val="Odstavecseseznamem"/>
        <w:numPr>
          <w:ilvl w:val="0"/>
          <w:numId w:val="35"/>
        </w:numPr>
      </w:pPr>
      <w:r>
        <w:t>content, volume units</w:t>
      </w:r>
    </w:p>
    <w:p w14:paraId="782720A8" w14:textId="77777777" w:rsidR="00D8511A" w:rsidRDefault="00D8511A" w:rsidP="001041B1">
      <w:pPr>
        <w:pStyle w:val="Odstavecseseznamem"/>
        <w:numPr>
          <w:ilvl w:val="0"/>
          <w:numId w:val="35"/>
        </w:numPr>
      </w:pPr>
      <w:r>
        <w:t>puzzles, jigsaw puzzles</w:t>
      </w:r>
    </w:p>
    <w:p w14:paraId="101CC299" w14:textId="77777777" w:rsidR="00D8511A" w:rsidRPr="00D8511A" w:rsidRDefault="00D8511A" w:rsidP="00D8511A">
      <w:pPr>
        <w:rPr>
          <w:b/>
          <w:bCs/>
        </w:rPr>
      </w:pPr>
      <w:r w:rsidRPr="00D8511A">
        <w:rPr>
          <w:b/>
          <w:bCs/>
        </w:rPr>
        <w:t>History</w:t>
      </w:r>
    </w:p>
    <w:p w14:paraId="3A621AE9" w14:textId="77777777" w:rsidR="00D8511A" w:rsidRDefault="00D8511A" w:rsidP="001041B1">
      <w:pPr>
        <w:pStyle w:val="Odstavecseseznamem"/>
        <w:numPr>
          <w:ilvl w:val="0"/>
          <w:numId w:val="36"/>
        </w:numPr>
      </w:pPr>
      <w:r>
        <w:t>models of important buildings and dwellings</w:t>
      </w:r>
    </w:p>
    <w:p w14:paraId="60AF2061" w14:textId="77777777" w:rsidR="00D8511A" w:rsidRDefault="00D8511A" w:rsidP="001041B1">
      <w:pPr>
        <w:pStyle w:val="Odstavecseseznamem"/>
        <w:numPr>
          <w:ilvl w:val="0"/>
          <w:numId w:val="36"/>
        </w:numPr>
      </w:pPr>
      <w:r>
        <w:t>sections of buildings</w:t>
      </w:r>
    </w:p>
    <w:p w14:paraId="397A0ADF" w14:textId="77777777" w:rsidR="00D8511A" w:rsidRDefault="00D8511A" w:rsidP="001041B1">
      <w:pPr>
        <w:pStyle w:val="Odstavecseseznamem"/>
        <w:numPr>
          <w:ilvl w:val="0"/>
          <w:numId w:val="36"/>
        </w:numPr>
      </w:pPr>
      <w:r>
        <w:t>historical artefacts (Venus from Vestonice)</w:t>
      </w:r>
    </w:p>
    <w:p w14:paraId="19FFDA7D" w14:textId="77777777" w:rsidR="00D8511A" w:rsidRDefault="00D8511A" w:rsidP="001041B1">
      <w:pPr>
        <w:pStyle w:val="Odstavecseseznamem"/>
        <w:numPr>
          <w:ilvl w:val="0"/>
          <w:numId w:val="36"/>
        </w:numPr>
      </w:pPr>
      <w:r>
        <w:t>(weapons, armour, jewellery, crown jewels, coats of arms...)</w:t>
      </w:r>
    </w:p>
    <w:p w14:paraId="076DC036" w14:textId="77777777" w:rsidR="00D8511A" w:rsidRPr="00D8511A" w:rsidRDefault="00D8511A" w:rsidP="00D8511A">
      <w:pPr>
        <w:rPr>
          <w:b/>
          <w:bCs/>
        </w:rPr>
      </w:pPr>
      <w:r w:rsidRPr="00D8511A">
        <w:rPr>
          <w:b/>
          <w:bCs/>
        </w:rPr>
        <w:t>Geography</w:t>
      </w:r>
    </w:p>
    <w:p w14:paraId="18738015" w14:textId="77777777" w:rsidR="00D8511A" w:rsidRDefault="00D8511A" w:rsidP="001041B1">
      <w:pPr>
        <w:pStyle w:val="Odstavecseseznamem"/>
        <w:numPr>
          <w:ilvl w:val="0"/>
          <w:numId w:val="37"/>
        </w:numPr>
      </w:pPr>
      <w:r>
        <w:t>territorial units (parts of the world, states, regions, districts, cities...), terrain reliefs</w:t>
      </w:r>
    </w:p>
    <w:p w14:paraId="22055C67" w14:textId="77777777" w:rsidR="00D8511A" w:rsidRDefault="00D8511A" w:rsidP="001041B1">
      <w:pPr>
        <w:pStyle w:val="Odstavecseseznamem"/>
        <w:numPr>
          <w:ilvl w:val="0"/>
          <w:numId w:val="37"/>
        </w:numPr>
      </w:pPr>
      <w:r>
        <w:t>models of important world buildings rebuildable city models</w:t>
      </w:r>
    </w:p>
    <w:p w14:paraId="42B6ACCA" w14:textId="77777777" w:rsidR="00D8511A" w:rsidRPr="00D8511A" w:rsidRDefault="00D8511A" w:rsidP="00D8511A">
      <w:pPr>
        <w:rPr>
          <w:b/>
          <w:bCs/>
        </w:rPr>
      </w:pPr>
      <w:r w:rsidRPr="00D8511A">
        <w:rPr>
          <w:b/>
          <w:bCs/>
        </w:rPr>
        <w:t>Chemistry</w:t>
      </w:r>
    </w:p>
    <w:p w14:paraId="750FA542" w14:textId="77777777" w:rsidR="00D8511A" w:rsidRDefault="00D8511A" w:rsidP="001041B1">
      <w:pPr>
        <w:pStyle w:val="Odstavecseseznamem"/>
        <w:numPr>
          <w:ilvl w:val="0"/>
          <w:numId w:val="38"/>
        </w:numPr>
      </w:pPr>
      <w:r>
        <w:t>models of atoms, models of molecules</w:t>
      </w:r>
    </w:p>
    <w:p w14:paraId="7443DA0C" w14:textId="77777777" w:rsidR="00D8511A" w:rsidRDefault="00D8511A" w:rsidP="001041B1">
      <w:pPr>
        <w:pStyle w:val="Odstavecseseznamem"/>
        <w:numPr>
          <w:ilvl w:val="0"/>
          <w:numId w:val="38"/>
        </w:numPr>
      </w:pPr>
      <w:r>
        <w:t>periodic table of elements</w:t>
      </w:r>
    </w:p>
    <w:p w14:paraId="6A10EEF9" w14:textId="77777777" w:rsidR="00D8511A" w:rsidRPr="00D8511A" w:rsidRDefault="00D8511A" w:rsidP="00D8511A">
      <w:pPr>
        <w:rPr>
          <w:b/>
          <w:bCs/>
        </w:rPr>
      </w:pPr>
      <w:r w:rsidRPr="00D8511A">
        <w:rPr>
          <w:b/>
          <w:bCs/>
        </w:rPr>
        <w:t>Natural history</w:t>
      </w:r>
    </w:p>
    <w:p w14:paraId="26ACC6F6" w14:textId="77777777" w:rsidR="00D8511A" w:rsidRDefault="00D8511A" w:rsidP="001041B1">
      <w:pPr>
        <w:pStyle w:val="Odstavecseseznamem"/>
        <w:numPr>
          <w:ilvl w:val="0"/>
          <w:numId w:val="39"/>
        </w:numPr>
      </w:pPr>
      <w:r>
        <w:t>cell models,</w:t>
      </w:r>
    </w:p>
    <w:p w14:paraId="4D59928C" w14:textId="77777777" w:rsidR="00D8511A" w:rsidRDefault="00D8511A" w:rsidP="001041B1">
      <w:pPr>
        <w:pStyle w:val="Odstavecseseznamem"/>
        <w:numPr>
          <w:ilvl w:val="0"/>
          <w:numId w:val="39"/>
        </w:numPr>
      </w:pPr>
      <w:r>
        <w:t>models of mineral crystal systems</w:t>
      </w:r>
    </w:p>
    <w:p w14:paraId="0057F422" w14:textId="77777777" w:rsidR="00D8511A" w:rsidRPr="00D8511A" w:rsidRDefault="00D8511A" w:rsidP="00D8511A">
      <w:pPr>
        <w:rPr>
          <w:b/>
          <w:bCs/>
        </w:rPr>
      </w:pPr>
      <w:r w:rsidRPr="00D8511A">
        <w:rPr>
          <w:b/>
          <w:bCs/>
        </w:rPr>
        <w:t>Physics</w:t>
      </w:r>
    </w:p>
    <w:p w14:paraId="493D65B6" w14:textId="77777777" w:rsidR="00D8511A" w:rsidRDefault="00D8511A" w:rsidP="001041B1">
      <w:pPr>
        <w:pStyle w:val="Odstavecseseznamem"/>
        <w:numPr>
          <w:ilvl w:val="0"/>
          <w:numId w:val="40"/>
        </w:numPr>
      </w:pPr>
      <w:r>
        <w:t>optical illusions</w:t>
      </w:r>
    </w:p>
    <w:p w14:paraId="5373DB26" w14:textId="77777777" w:rsidR="00D8511A" w:rsidRDefault="00D8511A" w:rsidP="001041B1">
      <w:pPr>
        <w:pStyle w:val="Odstavecseseznamem"/>
        <w:numPr>
          <w:ilvl w:val="0"/>
          <w:numId w:val="40"/>
        </w:numPr>
      </w:pPr>
      <w:r>
        <w:t>joined vessels</w:t>
      </w:r>
    </w:p>
    <w:p w14:paraId="1EAB157A" w14:textId="77777777" w:rsidR="00D8511A" w:rsidRPr="00D8511A" w:rsidRDefault="00D8511A" w:rsidP="00D8511A">
      <w:pPr>
        <w:rPr>
          <w:b/>
          <w:bCs/>
        </w:rPr>
      </w:pPr>
      <w:r w:rsidRPr="00D8511A">
        <w:rPr>
          <w:b/>
          <w:bCs/>
        </w:rPr>
        <w:t>Music</w:t>
      </w:r>
    </w:p>
    <w:p w14:paraId="2463A68A" w14:textId="77777777" w:rsidR="00D8511A" w:rsidRDefault="00D8511A" w:rsidP="001041B1">
      <w:pPr>
        <w:pStyle w:val="Odstavecseseznamem"/>
        <w:numPr>
          <w:ilvl w:val="0"/>
          <w:numId w:val="41"/>
        </w:numPr>
      </w:pPr>
      <w:r>
        <w:t>treble clef, bass clef</w:t>
      </w:r>
    </w:p>
    <w:p w14:paraId="1DF8BEF9" w14:textId="77777777" w:rsidR="00D8511A" w:rsidRDefault="00D8511A" w:rsidP="001041B1">
      <w:pPr>
        <w:pStyle w:val="Odstavecseseznamem"/>
        <w:numPr>
          <w:ilvl w:val="0"/>
          <w:numId w:val="41"/>
        </w:numPr>
      </w:pPr>
      <w:r>
        <w:t>sheet music as figures</w:t>
      </w:r>
    </w:p>
    <w:p w14:paraId="6AC30AD4" w14:textId="77777777" w:rsidR="00D8511A" w:rsidRDefault="00D8511A" w:rsidP="001041B1">
      <w:pPr>
        <w:pStyle w:val="Odstavecseseznamem"/>
        <w:numPr>
          <w:ilvl w:val="0"/>
          <w:numId w:val="41"/>
        </w:numPr>
      </w:pPr>
      <w:r>
        <w:lastRenderedPageBreak/>
        <w:t>musical instruments (ocarina, flute, kazoo), guitar picks</w:t>
      </w:r>
    </w:p>
    <w:p w14:paraId="578365F1" w14:textId="77777777" w:rsidR="00D8511A" w:rsidRDefault="00D8511A" w:rsidP="00D8511A">
      <w:r w:rsidRPr="00D8511A">
        <w:rPr>
          <w:b/>
          <w:bCs/>
        </w:rPr>
        <w:t>Informatics</w:t>
      </w:r>
    </w:p>
    <w:p w14:paraId="66EAC336" w14:textId="77777777" w:rsidR="00D8511A" w:rsidRDefault="00D8511A" w:rsidP="001041B1">
      <w:pPr>
        <w:pStyle w:val="Odstavecseseznamem"/>
        <w:numPr>
          <w:ilvl w:val="0"/>
          <w:numId w:val="42"/>
        </w:numPr>
      </w:pPr>
      <w:r>
        <w:t>stand, mobile phone holder</w:t>
      </w:r>
    </w:p>
    <w:p w14:paraId="574FE7B3" w14:textId="77777777" w:rsidR="00D8511A" w:rsidRPr="00D8511A" w:rsidRDefault="00D8511A" w:rsidP="00D8511A">
      <w:pPr>
        <w:rPr>
          <w:b/>
          <w:bCs/>
        </w:rPr>
      </w:pPr>
      <w:r w:rsidRPr="00D8511A">
        <w:rPr>
          <w:b/>
          <w:bCs/>
        </w:rPr>
        <w:t>Gymnastics</w:t>
      </w:r>
    </w:p>
    <w:p w14:paraId="2F78AC40" w14:textId="77777777" w:rsidR="00D8511A" w:rsidRDefault="00D8511A" w:rsidP="001041B1">
      <w:pPr>
        <w:pStyle w:val="Odstavecseseznamem"/>
        <w:numPr>
          <w:ilvl w:val="0"/>
          <w:numId w:val="42"/>
        </w:numPr>
      </w:pPr>
      <w:r>
        <w:t>whistles</w:t>
      </w:r>
    </w:p>
    <w:p w14:paraId="4374CE25" w14:textId="77777777" w:rsidR="00D8511A" w:rsidRDefault="00D8511A" w:rsidP="001041B1">
      <w:pPr>
        <w:pStyle w:val="Odstavecseseznamem"/>
        <w:numPr>
          <w:ilvl w:val="0"/>
          <w:numId w:val="42"/>
        </w:numPr>
      </w:pPr>
      <w:r>
        <w:t>trophies for awards</w:t>
      </w:r>
    </w:p>
    <w:p w14:paraId="73153270" w14:textId="77777777" w:rsidR="00D8511A" w:rsidRDefault="00D8511A" w:rsidP="001041B1">
      <w:pPr>
        <w:pStyle w:val="Odstavecseseznamem"/>
        <w:numPr>
          <w:ilvl w:val="0"/>
          <w:numId w:val="42"/>
        </w:numPr>
      </w:pPr>
      <w:r>
        <w:t>score indicators</w:t>
      </w:r>
    </w:p>
    <w:p w14:paraId="0F3CDA18" w14:textId="2F1A3088" w:rsidR="00D8511A" w:rsidRDefault="00D8511A" w:rsidP="00D8511A">
      <w:r>
        <w:t>We tried to implement some of the above examples of models, either by searching for a similar solution on the internet or by doing our own 3D modelling.</w:t>
      </w:r>
    </w:p>
    <w:p w14:paraId="333214FC" w14:textId="77777777" w:rsidR="007255F1" w:rsidRDefault="007255F1" w:rsidP="00295E28">
      <w:pPr>
        <w:rPr>
          <w:rFonts w:eastAsia="Calibri Light"/>
        </w:rPr>
      </w:pPr>
    </w:p>
    <w:p w14:paraId="4C050A5E" w14:textId="77777777" w:rsidR="00D8511A" w:rsidRDefault="00D8511A" w:rsidP="00CB66E3">
      <w:pPr>
        <w:pStyle w:val="Nadpis2"/>
        <w:jc w:val="left"/>
      </w:pPr>
      <w:bookmarkStart w:id="9" w:name="_Toc118658118"/>
      <w:r>
        <w:t>Relief map of the Czech Republic</w:t>
      </w:r>
      <w:bookmarkEnd w:id="9"/>
    </w:p>
    <w:p w14:paraId="3C459C46" w14:textId="572FAC0D" w:rsidR="0AFFF7D8" w:rsidRDefault="00D8511A" w:rsidP="0AFFF7D8">
      <w:r>
        <w:t>Instructions for implementation:</w:t>
      </w:r>
      <w:r w:rsidR="000F221A">
        <w:t xml:space="preserve"> </w:t>
      </w:r>
      <w:hyperlink r:id="rId35" w:history="1">
        <w:r w:rsidR="000F221A" w:rsidRPr="007F037A">
          <w:rPr>
            <w:rStyle w:val="Hypertextovodkaz"/>
          </w:rPr>
          <w:t>https://blog.prusaprinters.org/cs/jak-vytisknout-svet-nejen-okolo-nas-na-3d-tiskarne_29117/</w:t>
        </w:r>
      </w:hyperlink>
      <w:r w:rsidR="000F221A">
        <w:t xml:space="preserve"> </w:t>
      </w:r>
      <w:r w:rsidR="00D73F5E">
        <w:rPr>
          <w:noProof/>
        </w:rPr>
        <w:drawing>
          <wp:inline distT="0" distB="0" distL="0" distR="0" wp14:anchorId="2EBBF780" wp14:editId="6E60C6D0">
            <wp:extent cx="6300001" cy="3543988"/>
            <wp:effectExtent l="0" t="0" r="571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0001" cy="3543988"/>
                    </a:xfrm>
                    <a:prstGeom prst="rect">
                      <a:avLst/>
                    </a:prstGeom>
                  </pic:spPr>
                </pic:pic>
              </a:graphicData>
            </a:graphic>
          </wp:inline>
        </w:drawing>
      </w:r>
    </w:p>
    <w:p w14:paraId="6DF5714C" w14:textId="3560EAF7" w:rsidR="00720ECF" w:rsidRDefault="0AFFF7D8" w:rsidP="0AFFF7D8">
      <w:r>
        <w:rPr>
          <w:noProof/>
        </w:rPr>
        <w:lastRenderedPageBreak/>
        <w:drawing>
          <wp:inline distT="0" distB="0" distL="0" distR="0" wp14:anchorId="5DA97FC6" wp14:editId="14D206D4">
            <wp:extent cx="4930140" cy="6327452"/>
            <wp:effectExtent l="0" t="0" r="3810" b="0"/>
            <wp:docPr id="20732804" name="Obrázek 2073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732804"/>
                    <pic:cNvPicPr/>
                  </pic:nvPicPr>
                  <pic:blipFill>
                    <a:blip r:embed="rId37">
                      <a:extLst>
                        <a:ext uri="{28A0092B-C50C-407E-A947-70E740481C1C}">
                          <a14:useLocalDpi xmlns:a14="http://schemas.microsoft.com/office/drawing/2010/main" val="0"/>
                        </a:ext>
                      </a:extLst>
                    </a:blip>
                    <a:stretch>
                      <a:fillRect/>
                    </a:stretch>
                  </pic:blipFill>
                  <pic:spPr>
                    <a:xfrm>
                      <a:off x="0" y="0"/>
                      <a:ext cx="4991611" cy="6406345"/>
                    </a:xfrm>
                    <a:prstGeom prst="rect">
                      <a:avLst/>
                    </a:prstGeom>
                  </pic:spPr>
                </pic:pic>
              </a:graphicData>
            </a:graphic>
          </wp:inline>
        </w:drawing>
      </w:r>
    </w:p>
    <w:p w14:paraId="078764AC" w14:textId="77777777" w:rsidR="00D8511A" w:rsidRDefault="00D8511A" w:rsidP="00D8511A">
      <w:r>
        <w:t>When printing the relief map of the Czech Republic, uneven and discontinuous filament extrusion occurred. The print showed gaps and missing layers, which we addressed by running the automatic Nozzle Cleaning process. This procedure proved to be insufficient and it was necessary to supplement it by cleaning the filament feed wheels and finally by using the Cold Pull method to remove all remnants of the filament.</w:t>
      </w:r>
    </w:p>
    <w:p w14:paraId="702DCACF" w14:textId="1DC8EF0D" w:rsidR="00D8511A" w:rsidRDefault="00D8511A" w:rsidP="00D8511A">
      <w:r>
        <w:t xml:space="preserve">Detailed instructions here: </w:t>
      </w:r>
      <w:hyperlink r:id="rId38" w:history="1">
        <w:r w:rsidRPr="00E54D5D">
          <w:rPr>
            <w:rStyle w:val="Hypertextovodkaz"/>
          </w:rPr>
          <w:t>https://help.prusa3d.com/cs/article/ucpana-tryska-hotend-mini-mini_112011</w:t>
        </w:r>
      </w:hyperlink>
      <w:r>
        <w:t xml:space="preserve"> </w:t>
      </w:r>
    </w:p>
    <w:p w14:paraId="07D7AEA4" w14:textId="40B8006F" w:rsidR="0AFFF7D8" w:rsidRDefault="004233ED" w:rsidP="0AFFF7D8">
      <w:r>
        <w:rPr>
          <w:noProof/>
        </w:rPr>
        <w:lastRenderedPageBreak/>
        <w:drawing>
          <wp:inline distT="0" distB="0" distL="0" distR="0" wp14:anchorId="5CF2CABD" wp14:editId="3BDC829A">
            <wp:extent cx="6300000" cy="4730395"/>
            <wp:effectExtent l="0" t="0" r="571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798610538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00000" cy="4730395"/>
                    </a:xfrm>
                    <a:prstGeom prst="rect">
                      <a:avLst/>
                    </a:prstGeom>
                  </pic:spPr>
                </pic:pic>
              </a:graphicData>
            </a:graphic>
          </wp:inline>
        </w:drawing>
      </w:r>
    </w:p>
    <w:p w14:paraId="3C2B7D94" w14:textId="77777777" w:rsidR="00022C1A" w:rsidRDefault="00022C1A">
      <w:pPr>
        <w:jc w:val="left"/>
        <w:rPr>
          <w:rFonts w:asciiTheme="majorHAnsi" w:eastAsiaTheme="majorEastAsia" w:hAnsiTheme="majorHAnsi" w:cstheme="majorBidi"/>
          <w:sz w:val="32"/>
          <w:szCs w:val="32"/>
        </w:rPr>
      </w:pPr>
      <w:r>
        <w:br w:type="page"/>
      </w:r>
    </w:p>
    <w:p w14:paraId="05C546BB" w14:textId="69AE5720" w:rsidR="00D8511A" w:rsidRDefault="00D8511A" w:rsidP="00CB66E3">
      <w:pPr>
        <w:pStyle w:val="Nadpis2"/>
        <w:jc w:val="left"/>
      </w:pPr>
      <w:bookmarkStart w:id="10" w:name="_Toc118658119"/>
      <w:r>
        <w:lastRenderedPageBreak/>
        <w:t xml:space="preserve">Optical </w:t>
      </w:r>
      <w:r w:rsidR="001041B1">
        <w:t>illusions – physics</w:t>
      </w:r>
      <w:bookmarkEnd w:id="10"/>
    </w:p>
    <w:p w14:paraId="7C3724B5" w14:textId="3DCFE438" w:rsidR="00D8511A" w:rsidRDefault="00D8511A" w:rsidP="00D8511A">
      <w:r>
        <w:t xml:space="preserve">On Thingiverse.com, we search under the optical illusion The Squarcle: </w:t>
      </w:r>
      <w:hyperlink r:id="rId40" w:history="1">
        <w:r w:rsidRPr="00E54D5D">
          <w:rPr>
            <w:rStyle w:val="Hypertextovodkaz"/>
          </w:rPr>
          <w:t>https://www.thingiverse.com/thing:2747478</w:t>
        </w:r>
      </w:hyperlink>
      <w:r>
        <w:t xml:space="preserve"> </w:t>
      </w:r>
    </w:p>
    <w:p w14:paraId="7F59BBF9" w14:textId="77777777" w:rsidR="008E145B" w:rsidRDefault="008E145B" w:rsidP="00022C1A">
      <w:pPr>
        <w:jc w:val="center"/>
      </w:pPr>
      <w:r>
        <w:rPr>
          <w:noProof/>
        </w:rPr>
        <w:drawing>
          <wp:inline distT="0" distB="0" distL="0" distR="0" wp14:anchorId="33D61EE7" wp14:editId="386C60AE">
            <wp:extent cx="4572000" cy="3209925"/>
            <wp:effectExtent l="0" t="0" r="0" b="0"/>
            <wp:docPr id="981818577" name="Obrázek 98181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3209925"/>
                    </a:xfrm>
                    <a:prstGeom prst="rect">
                      <a:avLst/>
                    </a:prstGeom>
                  </pic:spPr>
                </pic:pic>
              </a:graphicData>
            </a:graphic>
          </wp:inline>
        </w:drawing>
      </w:r>
    </w:p>
    <w:p w14:paraId="308D3279" w14:textId="400E3D82" w:rsidR="007B7FD6" w:rsidRDefault="008E145B" w:rsidP="00022C1A">
      <w:pPr>
        <w:jc w:val="center"/>
      </w:pPr>
      <w:r>
        <w:rPr>
          <w:noProof/>
        </w:rPr>
        <w:drawing>
          <wp:inline distT="0" distB="0" distL="0" distR="0" wp14:anchorId="30C5C81B" wp14:editId="2E9A85EE">
            <wp:extent cx="2647950" cy="3250680"/>
            <wp:effectExtent l="0" t="0" r="0" b="6985"/>
            <wp:docPr id="502096344" name="Obrázek 50209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654003" cy="3258110"/>
                    </a:xfrm>
                    <a:prstGeom prst="rect">
                      <a:avLst/>
                    </a:prstGeom>
                  </pic:spPr>
                </pic:pic>
              </a:graphicData>
            </a:graphic>
          </wp:inline>
        </w:drawing>
      </w:r>
    </w:p>
    <w:p w14:paraId="7D5A8794" w14:textId="77777777" w:rsidR="007B7FD6" w:rsidRDefault="007B7FD6">
      <w:pPr>
        <w:jc w:val="left"/>
      </w:pPr>
      <w:r>
        <w:br w:type="page"/>
      </w:r>
    </w:p>
    <w:p w14:paraId="4A4005AF" w14:textId="77777777" w:rsidR="00D8511A" w:rsidRPr="00CB66E3" w:rsidRDefault="00D8511A" w:rsidP="00CB66E3">
      <w:pPr>
        <w:pStyle w:val="Nadpis2"/>
        <w:jc w:val="left"/>
      </w:pPr>
      <w:bookmarkStart w:id="11" w:name="_Toc118658120"/>
      <w:r w:rsidRPr="00CB66E3">
        <w:lastRenderedPageBreak/>
        <w:t>Kazoo musical instrument</w:t>
      </w:r>
      <w:bookmarkEnd w:id="11"/>
    </w:p>
    <w:p w14:paraId="1526E34B" w14:textId="77777777" w:rsidR="00D8511A" w:rsidRDefault="00D8511A" w:rsidP="00D8511A">
      <w:r>
        <w:t>The use of this tool in music education can help to remove the fear of one's own singing performance in the environment of the class collective and at the same time remain active while singing. The pupils do not intonate with their distinctive voice colour, but in unison using the kazoo instrument. Everyone can master the technique of the game, the intonation is the same as in normal singing.</w:t>
      </w:r>
    </w:p>
    <w:p w14:paraId="0FEA6A1F" w14:textId="77777777" w:rsidR="00D8511A" w:rsidRDefault="00D8511A" w:rsidP="00D8511A">
      <w:r>
        <w:t>Sources of STL print files:</w:t>
      </w:r>
    </w:p>
    <w:p w14:paraId="2EF5F1BE" w14:textId="3C76FEDE" w:rsidR="00D8511A" w:rsidRDefault="004C3568" w:rsidP="00D8511A">
      <w:hyperlink r:id="rId43" w:history="1">
        <w:r w:rsidR="00610459" w:rsidRPr="00EB69BF">
          <w:rPr>
            <w:rStyle w:val="Hypertextovodkaz"/>
          </w:rPr>
          <w:t>https://www.thingiverse.com/thing:3114202/files</w:t>
        </w:r>
      </w:hyperlink>
      <w:r w:rsidR="00610459">
        <w:t xml:space="preserve"> </w:t>
      </w:r>
    </w:p>
    <w:p w14:paraId="2C47CEA1" w14:textId="19DC07FF" w:rsidR="00D8511A" w:rsidRDefault="004C3568" w:rsidP="00D8511A">
      <w:hyperlink r:id="rId44" w:history="1">
        <w:r w:rsidR="00610459" w:rsidRPr="00EB69BF">
          <w:rPr>
            <w:rStyle w:val="Hypertextovodkaz"/>
          </w:rPr>
          <w:t>https://www.prusaprinters.org/cs/prints/65397-kazoo</w:t>
        </w:r>
      </w:hyperlink>
      <w:r w:rsidR="00610459">
        <w:t xml:space="preserve"> </w:t>
      </w:r>
    </w:p>
    <w:p w14:paraId="7A55B8AE" w14:textId="10BCB2C3" w:rsidR="007B7FD6" w:rsidRPr="00063B72" w:rsidRDefault="00D8511A" w:rsidP="00DC152A">
      <w:pPr>
        <w:rPr>
          <w:rFonts w:eastAsiaTheme="majorEastAsia"/>
          <w:color w:val="2F5496" w:themeColor="accent1" w:themeShade="BF"/>
          <w:sz w:val="40"/>
          <w:szCs w:val="40"/>
        </w:rPr>
      </w:pPr>
      <w:r>
        <w:t>The tool consists of 3 parts (chimney-shaped sound body, washer and threaded nut), where printing the kazoo body can be problematic due to its small base and greater height. In order to minimise the risk of the object being pulled sideways by the print head, it is recommended to turn on the automatic creation of the collar (brim) in the first layer of the printed model. The collar will increase our adhesion to the printing mat.</w:t>
      </w:r>
      <w:r w:rsidR="0088615D">
        <w:rPr>
          <w:rFonts w:eastAsiaTheme="majorEastAsia"/>
          <w:noProof/>
        </w:rPr>
        <mc:AlternateContent>
          <mc:Choice Requires="wps">
            <w:drawing>
              <wp:anchor distT="0" distB="0" distL="114300" distR="114300" simplePos="0" relativeHeight="251673600" behindDoc="0" locked="0" layoutInCell="1" allowOverlap="1" wp14:anchorId="657BECEC" wp14:editId="6BDC1D69">
                <wp:simplePos x="0" y="0"/>
                <wp:positionH relativeFrom="column">
                  <wp:posOffset>4007413</wp:posOffset>
                </wp:positionH>
                <wp:positionV relativeFrom="paragraph">
                  <wp:posOffset>3570323</wp:posOffset>
                </wp:positionV>
                <wp:extent cx="1301045" cy="285044"/>
                <wp:effectExtent l="0" t="0" r="13970" b="20320"/>
                <wp:wrapNone/>
                <wp:docPr id="41" name="Obdélník 41"/>
                <wp:cNvGraphicFramePr/>
                <a:graphic xmlns:a="http://schemas.openxmlformats.org/drawingml/2006/main">
                  <a:graphicData uri="http://schemas.microsoft.com/office/word/2010/wordprocessingShape">
                    <wps:wsp>
                      <wps:cNvSpPr/>
                      <wps:spPr>
                        <a:xfrm>
                          <a:off x="0" y="0"/>
                          <a:ext cx="1301045" cy="285044"/>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DA2CE" id="Obdélník 41" o:spid="_x0000_s1026" style="position:absolute;margin-left:315.55pt;margin-top:281.15pt;width:102.45pt;height:22.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" filled="f" strokecolor="#c00000" strokeweight="1pt"/>
            </w:pict>
          </mc:Fallback>
        </mc:AlternateContent>
      </w:r>
      <w:r w:rsidR="0088615D">
        <w:rPr>
          <w:rFonts w:eastAsiaTheme="majorEastAsia"/>
          <w:noProof/>
        </w:rPr>
        <mc:AlternateContent>
          <mc:Choice Requires="wps">
            <w:drawing>
              <wp:anchor distT="0" distB="0" distL="114300" distR="114300" simplePos="0" relativeHeight="251671552" behindDoc="0" locked="0" layoutInCell="1" allowOverlap="1" wp14:anchorId="34A59228" wp14:editId="53C94800">
                <wp:simplePos x="0" y="0"/>
                <wp:positionH relativeFrom="column">
                  <wp:posOffset>4416637</wp:posOffset>
                </wp:positionH>
                <wp:positionV relativeFrom="paragraph">
                  <wp:posOffset>2771634</wp:posOffset>
                </wp:positionV>
                <wp:extent cx="228600" cy="98778"/>
                <wp:effectExtent l="0" t="0" r="19050" b="15875"/>
                <wp:wrapNone/>
                <wp:docPr id="20" name="Obdélník 20"/>
                <wp:cNvGraphicFramePr/>
                <a:graphic xmlns:a="http://schemas.openxmlformats.org/drawingml/2006/main">
                  <a:graphicData uri="http://schemas.microsoft.com/office/word/2010/wordprocessingShape">
                    <wps:wsp>
                      <wps:cNvSpPr/>
                      <wps:spPr>
                        <a:xfrm>
                          <a:off x="0" y="0"/>
                          <a:ext cx="228600" cy="98778"/>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7CA739" id="Obdélník 20" o:spid="_x0000_s1026" style="position:absolute;margin-left:347.75pt;margin-top:218.25pt;width:18pt;height:7.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" filled="f" strokecolor="#c00000" strokeweight="1pt"/>
            </w:pict>
          </mc:Fallback>
        </mc:AlternateContent>
      </w:r>
      <w:r w:rsidR="00404E9A" w:rsidRPr="00404E9A">
        <w:rPr>
          <w:rFonts w:eastAsiaTheme="majorEastAsia"/>
          <w:noProof/>
        </w:rPr>
        <w:drawing>
          <wp:inline distT="0" distB="0" distL="0" distR="0" wp14:anchorId="39CF4824" wp14:editId="76B9BC99">
            <wp:extent cx="2667000" cy="1961916"/>
            <wp:effectExtent l="0" t="0" r="0" b="63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93896" cy="1981701"/>
                    </a:xfrm>
                    <a:prstGeom prst="rect">
                      <a:avLst/>
                    </a:prstGeom>
                  </pic:spPr>
                </pic:pic>
              </a:graphicData>
            </a:graphic>
          </wp:inline>
        </w:drawing>
      </w:r>
      <w:r w:rsidR="00DC152A" w:rsidRPr="00DC152A">
        <w:rPr>
          <w:rFonts w:eastAsiaTheme="majorEastAsia"/>
          <w:noProof/>
        </w:rPr>
        <w:drawing>
          <wp:inline distT="0" distB="0" distL="0" distR="0" wp14:anchorId="00CAE8DE" wp14:editId="1E767B6F">
            <wp:extent cx="5398135" cy="2863516"/>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744" b="6402"/>
                    <a:stretch/>
                  </pic:blipFill>
                  <pic:spPr bwMode="auto">
                    <a:xfrm>
                      <a:off x="0" y="0"/>
                      <a:ext cx="5415411" cy="2872680"/>
                    </a:xfrm>
                    <a:prstGeom prst="rect">
                      <a:avLst/>
                    </a:prstGeom>
                    <a:ln>
                      <a:noFill/>
                    </a:ln>
                    <a:extLst>
                      <a:ext uri="{53640926-AAD7-44D8-BBD7-CCE9431645EC}">
                        <a14:shadowObscured xmlns:a14="http://schemas.microsoft.com/office/drawing/2010/main"/>
                      </a:ext>
                    </a:extLst>
                  </pic:spPr>
                </pic:pic>
              </a:graphicData>
            </a:graphic>
          </wp:inline>
        </w:drawing>
      </w:r>
      <w:r w:rsidR="007B7FD6">
        <w:br w:type="page"/>
      </w:r>
    </w:p>
    <w:p w14:paraId="12CC14E2" w14:textId="5C059D3D" w:rsidR="00DB26A9" w:rsidRPr="00DB26A9" w:rsidRDefault="00D8511A" w:rsidP="00CB66E3">
      <w:pPr>
        <w:pStyle w:val="Nadpis1"/>
        <w:jc w:val="left"/>
      </w:pPr>
      <w:bookmarkStart w:id="12" w:name="_Toc118658121"/>
      <w:r>
        <w:lastRenderedPageBreak/>
        <w:t>Custom creation of the model</w:t>
      </w:r>
      <w:bookmarkEnd w:id="12"/>
    </w:p>
    <w:p w14:paraId="51B23892" w14:textId="6B29D097" w:rsidR="00DB26A9" w:rsidRPr="00DB26A9" w:rsidRDefault="0AFFF7D8" w:rsidP="6FD332A3">
      <w:pPr>
        <w:jc w:val="center"/>
      </w:pPr>
      <w:r>
        <w:rPr>
          <w:noProof/>
        </w:rPr>
        <w:drawing>
          <wp:inline distT="0" distB="0" distL="0" distR="0" wp14:anchorId="4C0CDE6E" wp14:editId="44B173AC">
            <wp:extent cx="4572000" cy="310515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47">
                      <a:extLst>
                        <a:ext uri="{28A0092B-C50C-407E-A947-70E740481C1C}">
                          <a14:useLocalDpi xmlns:a14="http://schemas.microsoft.com/office/drawing/2010/main" val="0"/>
                        </a:ext>
                      </a:extLst>
                    </a:blip>
                    <a:stretch>
                      <a:fillRect/>
                    </a:stretch>
                  </pic:blipFill>
                  <pic:spPr>
                    <a:xfrm>
                      <a:off x="0" y="0"/>
                      <a:ext cx="4572000" cy="3105150"/>
                    </a:xfrm>
                    <a:prstGeom prst="rect">
                      <a:avLst/>
                    </a:prstGeom>
                  </pic:spPr>
                </pic:pic>
              </a:graphicData>
            </a:graphic>
          </wp:inline>
        </w:drawing>
      </w:r>
    </w:p>
    <w:p w14:paraId="7C830C6C" w14:textId="77777777" w:rsidR="00D8511A" w:rsidRDefault="00D8511A" w:rsidP="00D8511A">
      <w:r>
        <w:t>The next stage that students can go through is not only downloading the finished model, but also designing their own gadget. There are a number of programs for creating 3D models:</w:t>
      </w:r>
    </w:p>
    <w:p w14:paraId="4A807A5A" w14:textId="77777777" w:rsidR="00D8511A" w:rsidRDefault="00D8511A" w:rsidP="00D8511A">
      <w:pPr>
        <w:pStyle w:val="Odstavecseseznamem"/>
        <w:numPr>
          <w:ilvl w:val="0"/>
          <w:numId w:val="34"/>
        </w:numPr>
      </w:pPr>
      <w:r>
        <w:t>Fusion 360</w:t>
      </w:r>
    </w:p>
    <w:p w14:paraId="3DE2B6EC" w14:textId="77777777" w:rsidR="00D8511A" w:rsidRDefault="00D8511A" w:rsidP="00D8511A">
      <w:pPr>
        <w:pStyle w:val="Odstavecseseznamem"/>
        <w:numPr>
          <w:ilvl w:val="0"/>
          <w:numId w:val="34"/>
        </w:numPr>
      </w:pPr>
      <w:r>
        <w:t>AutoCAD</w:t>
      </w:r>
    </w:p>
    <w:p w14:paraId="3D90489C" w14:textId="77777777" w:rsidR="00D8511A" w:rsidRDefault="00D8511A" w:rsidP="00D8511A">
      <w:pPr>
        <w:pStyle w:val="Odstavecseseznamem"/>
        <w:numPr>
          <w:ilvl w:val="0"/>
          <w:numId w:val="34"/>
        </w:numPr>
      </w:pPr>
      <w:r>
        <w:t>Blender</w:t>
      </w:r>
    </w:p>
    <w:p w14:paraId="633E7072" w14:textId="77777777" w:rsidR="00D8511A" w:rsidRDefault="00D8511A" w:rsidP="00D8511A">
      <w:pPr>
        <w:pStyle w:val="Odstavecseseznamem"/>
        <w:numPr>
          <w:ilvl w:val="0"/>
          <w:numId w:val="34"/>
        </w:numPr>
      </w:pPr>
      <w:r>
        <w:t>Adobe Dimension</w:t>
      </w:r>
    </w:p>
    <w:p w14:paraId="6D6CB534" w14:textId="77777777" w:rsidR="00D8511A" w:rsidRDefault="00D8511A" w:rsidP="00D8511A">
      <w:pPr>
        <w:pStyle w:val="Odstavecseseznamem"/>
        <w:numPr>
          <w:ilvl w:val="0"/>
          <w:numId w:val="34"/>
        </w:numPr>
      </w:pPr>
      <w:r>
        <w:t>Inventor</w:t>
      </w:r>
    </w:p>
    <w:p w14:paraId="7E708C64" w14:textId="77777777" w:rsidR="00D8511A" w:rsidRDefault="00D8511A" w:rsidP="00D8511A">
      <w:pPr>
        <w:pStyle w:val="Odstavecseseznamem"/>
        <w:numPr>
          <w:ilvl w:val="0"/>
          <w:numId w:val="34"/>
        </w:numPr>
      </w:pPr>
      <w:r>
        <w:t>Maya</w:t>
      </w:r>
    </w:p>
    <w:p w14:paraId="3EC6C5F3" w14:textId="77777777" w:rsidR="00D8511A" w:rsidRDefault="00D8511A" w:rsidP="00D8511A">
      <w:pPr>
        <w:pStyle w:val="Odstavecseseznamem"/>
        <w:numPr>
          <w:ilvl w:val="0"/>
          <w:numId w:val="34"/>
        </w:numPr>
      </w:pPr>
      <w:r>
        <w:t>SolidWorks</w:t>
      </w:r>
    </w:p>
    <w:p w14:paraId="6AA4CB39" w14:textId="77777777" w:rsidR="00D8511A" w:rsidRDefault="00D8511A" w:rsidP="00D8511A">
      <w:pPr>
        <w:pStyle w:val="Odstavecseseznamem"/>
        <w:numPr>
          <w:ilvl w:val="0"/>
          <w:numId w:val="34"/>
        </w:numPr>
      </w:pPr>
      <w:r>
        <w:t>OnShape</w:t>
      </w:r>
    </w:p>
    <w:p w14:paraId="4F1542A4" w14:textId="77777777" w:rsidR="00D8511A" w:rsidRDefault="00D8511A" w:rsidP="00D8511A">
      <w:pPr>
        <w:pStyle w:val="Odstavecseseznamem"/>
        <w:numPr>
          <w:ilvl w:val="0"/>
          <w:numId w:val="34"/>
        </w:numPr>
      </w:pPr>
      <w:r>
        <w:t>Adobe Aero</w:t>
      </w:r>
    </w:p>
    <w:p w14:paraId="7DAA6DDC" w14:textId="77777777" w:rsidR="00D8511A" w:rsidRDefault="00D8511A" w:rsidP="00D8511A">
      <w:pPr>
        <w:pStyle w:val="Odstavecseseznamem"/>
        <w:numPr>
          <w:ilvl w:val="0"/>
          <w:numId w:val="34"/>
        </w:numPr>
      </w:pPr>
      <w:r>
        <w:t>SketchUp</w:t>
      </w:r>
    </w:p>
    <w:p w14:paraId="0E457A6D" w14:textId="77777777" w:rsidR="00D8511A" w:rsidRDefault="00D8511A" w:rsidP="00D8511A">
      <w:pPr>
        <w:pStyle w:val="Odstavecseseznamem"/>
        <w:numPr>
          <w:ilvl w:val="0"/>
          <w:numId w:val="34"/>
        </w:numPr>
      </w:pPr>
      <w:r>
        <w:t>Tinkercad</w:t>
      </w:r>
    </w:p>
    <w:p w14:paraId="1A76517C" w14:textId="77777777" w:rsidR="00D8511A" w:rsidRDefault="00D8511A" w:rsidP="00D8511A">
      <w:pPr>
        <w:pStyle w:val="Odstavecseseznamem"/>
        <w:numPr>
          <w:ilvl w:val="0"/>
          <w:numId w:val="34"/>
        </w:numPr>
      </w:pPr>
      <w:r>
        <w:t>Freecad</w:t>
      </w:r>
    </w:p>
    <w:p w14:paraId="4820CA21" w14:textId="77777777" w:rsidR="00D8511A" w:rsidRDefault="00D8511A" w:rsidP="00D8511A"/>
    <w:p w14:paraId="0821CC53" w14:textId="77777777" w:rsidR="004233ED" w:rsidRDefault="004233ED">
      <w:pPr>
        <w:jc w:val="left"/>
        <w:rPr>
          <w:rFonts w:eastAsia="Poppins"/>
        </w:rPr>
      </w:pPr>
      <w:r>
        <w:rPr>
          <w:rFonts w:eastAsia="Poppins"/>
        </w:rPr>
        <w:br w:type="page"/>
      </w:r>
    </w:p>
    <w:p w14:paraId="0A6FE9A0" w14:textId="77777777" w:rsidR="00D8511A" w:rsidRDefault="00D8511A" w:rsidP="00D8511A">
      <w:r>
        <w:lastRenderedPageBreak/>
        <w:t>The highest quality programs are paid for, but companies quite often provide licences for schools for free or on favourable terms (e.g. SketchUp – a limited version is free online, and the full version is free for one year for schools). That was our choice together with the Tinkercad environment.</w:t>
      </w:r>
    </w:p>
    <w:p w14:paraId="02626244" w14:textId="77777777" w:rsidR="00D8511A" w:rsidRDefault="00D8511A" w:rsidP="00CB66E3">
      <w:pPr>
        <w:pStyle w:val="Nadpis2"/>
        <w:jc w:val="left"/>
      </w:pPr>
      <w:bookmarkStart w:id="13" w:name="_Toc118658122"/>
      <w:r>
        <w:t>Tinkercad</w:t>
      </w:r>
      <w:bookmarkEnd w:id="13"/>
    </w:p>
    <w:p w14:paraId="13608B96" w14:textId="77777777" w:rsidR="00D8511A" w:rsidRDefault="00D8511A" w:rsidP="00D8511A">
      <w:r>
        <w:t>It is a suitable and easy editor of 3D objects even for children, it is free and does not require installation, it automatically saves all projects in progress for possible further work with them, it is necessary to register using any e-mail address (ideally with a different password than the e-mail itself ).</w:t>
      </w:r>
    </w:p>
    <w:p w14:paraId="79D7A940" w14:textId="556965DE" w:rsidR="00D8511A" w:rsidRDefault="004C3568" w:rsidP="00D8511A">
      <w:hyperlink r:id="rId48" w:history="1">
        <w:r w:rsidR="00D8511A" w:rsidRPr="00E54D5D">
          <w:rPr>
            <w:rStyle w:val="Hypertextovodkaz"/>
          </w:rPr>
          <w:t>https://www.Tinkercad.com</w:t>
        </w:r>
      </w:hyperlink>
      <w:r w:rsidR="00D8511A">
        <w:t xml:space="preserve"> </w:t>
      </w:r>
    </w:p>
    <w:p w14:paraId="6184E92D" w14:textId="77777777" w:rsidR="00D8511A" w:rsidRDefault="00D8511A" w:rsidP="00D8511A">
      <w:r>
        <w:t>Video tutorials for working with the 3D editor:</w:t>
      </w:r>
    </w:p>
    <w:p w14:paraId="42F2492D" w14:textId="4775D27C" w:rsidR="00D8511A" w:rsidRDefault="00D8511A" w:rsidP="00D8511A">
      <w:r>
        <w:t xml:space="preserve">Basics of modelling in Tinkercad: </w:t>
      </w:r>
    </w:p>
    <w:p w14:paraId="63EE176A" w14:textId="5114F8D0" w:rsidR="00D8511A" w:rsidRDefault="004C3568" w:rsidP="00D8511A">
      <w:hyperlink r:id="rId49" w:history="1">
        <w:r w:rsidR="00D8511A" w:rsidRPr="00E54D5D">
          <w:rPr>
            <w:rStyle w:val="Hypertextovodkaz"/>
          </w:rPr>
          <w:t>https://www.youtube.com/playlist?list=PLhriCvfs7-z2KF_hfQYa19fOZRQB6OM8F</w:t>
        </w:r>
      </w:hyperlink>
      <w:r w:rsidR="00D8511A">
        <w:t xml:space="preserve"> </w:t>
      </w:r>
    </w:p>
    <w:p w14:paraId="40053611" w14:textId="77777777" w:rsidR="00D8511A" w:rsidRDefault="00D8511A" w:rsidP="00D8511A">
      <w:r>
        <w:t>IT STEP PRAGUE: Tinkercad comprehensible instructions for children (50 minutes) (from time 15:</w:t>
      </w:r>
    </w:p>
    <w:p w14:paraId="22F80DFB" w14:textId="26FCAD33" w:rsidR="00D8511A" w:rsidRDefault="004C3568" w:rsidP="00D8511A">
      <w:hyperlink r:id="rId50" w:history="1">
        <w:r w:rsidR="00D8511A" w:rsidRPr="00E54D5D">
          <w:rPr>
            <w:rStyle w:val="Hypertextovodkaz"/>
          </w:rPr>
          <w:t>https://www.youtube.com/watch?v=U_Klc3GHIX4&amp;t=930s</w:t>
        </w:r>
      </w:hyperlink>
      <w:r w:rsidR="00D8511A">
        <w:t xml:space="preserve"> </w:t>
      </w:r>
    </w:p>
    <w:p w14:paraId="213D2DED" w14:textId="77777777" w:rsidR="00D8511A" w:rsidRDefault="00D8511A" w:rsidP="00D8511A">
      <w:r>
        <w:t>For beginners, it is an advantage that the program has short lessons for understanding the basic rules for 3D programming.</w:t>
      </w:r>
    </w:p>
    <w:p w14:paraId="7AC7F377" w14:textId="7C096BD3" w:rsidR="007D2BD6" w:rsidRPr="007D2BD6" w:rsidRDefault="6F135E99" w:rsidP="007D2BD6">
      <w:r>
        <w:rPr>
          <w:noProof/>
        </w:rPr>
        <w:drawing>
          <wp:inline distT="0" distB="0" distL="0" distR="0" wp14:anchorId="05DEB622" wp14:editId="3ED5D052">
            <wp:extent cx="5962018" cy="1043354"/>
            <wp:effectExtent l="0" t="0" r="635" b="4445"/>
            <wp:docPr id="1172351102" name="Obrázek 117235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29796" cy="1090215"/>
                    </a:xfrm>
                    <a:prstGeom prst="rect">
                      <a:avLst/>
                    </a:prstGeom>
                  </pic:spPr>
                </pic:pic>
              </a:graphicData>
            </a:graphic>
          </wp:inline>
        </w:drawing>
      </w:r>
    </w:p>
    <w:p w14:paraId="0EF91702" w14:textId="77777777" w:rsidR="00D8511A" w:rsidRDefault="00D8511A" w:rsidP="6F135E99"/>
    <w:p w14:paraId="2030CC6A" w14:textId="0E1BD4FB" w:rsidR="1CC01B8E" w:rsidRDefault="00D8511A" w:rsidP="6F135E99">
      <w:r>
        <w:rPr>
          <w:noProof/>
        </w:rPr>
        <w:lastRenderedPageBreak/>
        <w:drawing>
          <wp:anchor distT="0" distB="0" distL="114300" distR="114300" simplePos="0" relativeHeight="251661312" behindDoc="0" locked="0" layoutInCell="1" allowOverlap="1" wp14:anchorId="7C13237E" wp14:editId="0C8C0226">
            <wp:simplePos x="0" y="0"/>
            <wp:positionH relativeFrom="column">
              <wp:posOffset>2540</wp:posOffset>
            </wp:positionH>
            <wp:positionV relativeFrom="page">
              <wp:posOffset>2710416</wp:posOffset>
            </wp:positionV>
            <wp:extent cx="4572000" cy="2257425"/>
            <wp:effectExtent l="0" t="0" r="0" b="9525"/>
            <wp:wrapTopAndBottom/>
            <wp:docPr id="1794100519" name="Obrázek 1794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94100519"/>
                    <pic:cNvPicPr/>
                  </pic:nvPicPr>
                  <pic:blipFill>
                    <a:blip r:embed="rId52">
                      <a:extLst>
                        <a:ext uri="{28A0092B-C50C-407E-A947-70E740481C1C}">
                          <a14:useLocalDpi xmlns:a14="http://schemas.microsoft.com/office/drawing/2010/main" val="0"/>
                        </a:ext>
                      </a:extLst>
                    </a:blip>
                    <a:stretch>
                      <a:fillRect/>
                    </a:stretch>
                  </pic:blipFill>
                  <pic:spPr>
                    <a:xfrm>
                      <a:off x="0" y="0"/>
                      <a:ext cx="4572000" cy="2257425"/>
                    </a:xfrm>
                    <a:prstGeom prst="rect">
                      <a:avLst/>
                    </a:prstGeom>
                  </pic:spPr>
                </pic:pic>
              </a:graphicData>
            </a:graphic>
          </wp:anchor>
        </w:drawing>
      </w:r>
      <w:r>
        <w:t>The lessons will perform basic adjustments, such as inserting an object, changing its size, rotating, creating a "hole", etc.</w:t>
      </w:r>
    </w:p>
    <w:p w14:paraId="025F69C1" w14:textId="77777777" w:rsidR="00D8511A" w:rsidRDefault="00D8511A" w:rsidP="00D8511A">
      <w:r>
        <w:t>For lecturers, in turn, the possibility to create a class in which all student projects in progress are stored.</w:t>
      </w:r>
    </w:p>
    <w:p w14:paraId="2168BAA0" w14:textId="77777777" w:rsidR="00D8511A" w:rsidRDefault="00D8511A" w:rsidP="00D8511A"/>
    <w:p w14:paraId="54893A63" w14:textId="33C5520A" w:rsidR="00283DEF" w:rsidRDefault="005F6320" w:rsidP="001D4557">
      <w:r>
        <w:rPr>
          <w:noProof/>
        </w:rPr>
        <mc:AlternateContent>
          <mc:Choice Requires="wps">
            <w:drawing>
              <wp:anchor distT="0" distB="0" distL="114300" distR="114300" simplePos="0" relativeHeight="251667456" behindDoc="0" locked="0" layoutInCell="1" allowOverlap="1" wp14:anchorId="6E65494C" wp14:editId="15CD9116">
                <wp:simplePos x="0" y="0"/>
                <wp:positionH relativeFrom="column">
                  <wp:posOffset>846308</wp:posOffset>
                </wp:positionH>
                <wp:positionV relativeFrom="paragraph">
                  <wp:posOffset>1321386</wp:posOffset>
                </wp:positionV>
                <wp:extent cx="4636477" cy="205154"/>
                <wp:effectExtent l="19050" t="19050" r="12065" b="23495"/>
                <wp:wrapNone/>
                <wp:docPr id="8" name="Obdélník 8"/>
                <wp:cNvGraphicFramePr/>
                <a:graphic xmlns:a="http://schemas.openxmlformats.org/drawingml/2006/main">
                  <a:graphicData uri="http://schemas.microsoft.com/office/word/2010/wordprocessingShape">
                    <wps:wsp>
                      <wps:cNvSpPr/>
                      <wps:spPr>
                        <a:xfrm>
                          <a:off x="0" y="0"/>
                          <a:ext cx="4636477" cy="20515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DF7CA3" id="Obdélník 8" o:spid="_x0000_s1026" style="position:absolute;margin-left:66.65pt;margin-top:104.05pt;width:365.1pt;height:16.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" filled="f" strokecolor="#c00000" strokeweight="2.25pt"/>
            </w:pict>
          </mc:Fallback>
        </mc:AlternateContent>
      </w:r>
      <w:r w:rsidR="00283DEF" w:rsidRPr="00283DEF">
        <w:rPr>
          <w:noProof/>
        </w:rPr>
        <w:drawing>
          <wp:inline distT="0" distB="0" distL="0" distR="0" wp14:anchorId="127F5413" wp14:editId="3DF22848">
            <wp:extent cx="6300000" cy="2290216"/>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0000" cy="2290216"/>
                    </a:xfrm>
                    <a:prstGeom prst="rect">
                      <a:avLst/>
                    </a:prstGeom>
                  </pic:spPr>
                </pic:pic>
              </a:graphicData>
            </a:graphic>
          </wp:inline>
        </w:drawing>
      </w:r>
    </w:p>
    <w:p w14:paraId="26847040" w14:textId="77777777" w:rsidR="0089078C" w:rsidRDefault="0089078C" w:rsidP="001D4557"/>
    <w:p w14:paraId="7FD5A526" w14:textId="77777777" w:rsidR="00D8511A" w:rsidRDefault="00D8511A" w:rsidP="00D8511A"/>
    <w:p w14:paraId="422DA94D" w14:textId="77777777" w:rsidR="00D8511A" w:rsidRDefault="00D8511A" w:rsidP="00CB66E3">
      <w:pPr>
        <w:pStyle w:val="Nadpis3"/>
      </w:pPr>
      <w:bookmarkStart w:id="14" w:name="_Toc118658123"/>
      <w:r>
        <w:t>Cube</w:t>
      </w:r>
      <w:bookmarkEnd w:id="14"/>
    </w:p>
    <w:p w14:paraId="6CC4CA9C" w14:textId="77777777" w:rsidR="00D8511A" w:rsidRDefault="00D8511A" w:rsidP="00D8511A">
      <w:r>
        <w:t>As one of the first models usable in teaching and simple for modelling is the cube representing 1 cm3, 1 dm3. The user creates a new project.</w:t>
      </w:r>
    </w:p>
    <w:p w14:paraId="7691160C" w14:textId="46493430" w:rsidR="1CC01B8E" w:rsidRDefault="3F3730E8" w:rsidP="3F3730E8">
      <w:r>
        <w:rPr>
          <w:noProof/>
        </w:rPr>
        <w:lastRenderedPageBreak/>
        <w:drawing>
          <wp:inline distT="0" distB="0" distL="0" distR="0" wp14:anchorId="5E726113" wp14:editId="25B7D7FA">
            <wp:extent cx="4572000" cy="2447925"/>
            <wp:effectExtent l="0" t="0" r="0" b="0"/>
            <wp:docPr id="1913201922" name="Obrázek 191320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7E7DED9A" w14:textId="0DD94570" w:rsidR="1CC01B8E" w:rsidRDefault="00D8511A" w:rsidP="6FD332A3">
      <w:r>
        <w:t>We create a cube by dragging, whose dimensions we increase to the desired length. If we only want a cube model of a given size, the dimensions will be exactly 100 x 100 x 100.</w:t>
      </w:r>
      <w:r w:rsidR="00972A8C">
        <w:rPr>
          <w:noProof/>
        </w:rPr>
        <w:drawing>
          <wp:anchor distT="0" distB="0" distL="114300" distR="114300" simplePos="0" relativeHeight="251669504" behindDoc="0" locked="0" layoutInCell="1" allowOverlap="1" wp14:anchorId="6913904F" wp14:editId="0A43A847">
            <wp:simplePos x="0" y="0"/>
            <wp:positionH relativeFrom="column">
              <wp:posOffset>-1270</wp:posOffset>
            </wp:positionH>
            <wp:positionV relativeFrom="paragraph">
              <wp:posOffset>528320</wp:posOffset>
            </wp:positionV>
            <wp:extent cx="4572000" cy="2562225"/>
            <wp:effectExtent l="0" t="0" r="0" b="9525"/>
            <wp:wrapTopAndBottom/>
            <wp:docPr id="68522450" name="Obrázek 6852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22450"/>
                    <pic:cNvPicPr/>
                  </pic:nvPicPr>
                  <pic:blipFill>
                    <a:blip r:embed="rId55">
                      <a:extLst>
                        <a:ext uri="{28A0092B-C50C-407E-A947-70E740481C1C}">
                          <a14:useLocalDpi xmlns:a14="http://schemas.microsoft.com/office/drawing/2010/main" val="0"/>
                        </a:ext>
                      </a:extLst>
                    </a:blip>
                    <a:stretch>
                      <a:fillRect/>
                    </a:stretch>
                  </pic:blipFill>
                  <pic:spPr>
                    <a:xfrm>
                      <a:off x="0" y="0"/>
                      <a:ext cx="4572000" cy="2562225"/>
                    </a:xfrm>
                    <a:prstGeom prst="rect">
                      <a:avLst/>
                    </a:prstGeom>
                  </pic:spPr>
                </pic:pic>
              </a:graphicData>
            </a:graphic>
          </wp:anchor>
        </w:drawing>
      </w:r>
    </w:p>
    <w:p w14:paraId="7F8FB986" w14:textId="77777777" w:rsidR="00D8511A" w:rsidRDefault="00D8511A" w:rsidP="00D8511A">
      <w:r>
        <w:t>In the event that we require a cube with a volume of 1 dm3, students must realise that if they want to have internal dimensions of 100 x 100 x 100 mm, the external dimensions must be larger (how big depends on how wide the walls are required). By inserting the "hole" object, we create a hollow cube, which can be filled with water, for example.</w:t>
      </w:r>
    </w:p>
    <w:p w14:paraId="47CD53D9" w14:textId="77777777" w:rsidR="00D8511A" w:rsidRDefault="00D8511A" w:rsidP="00D8511A"/>
    <w:p w14:paraId="6818E9D8" w14:textId="615D0174" w:rsidR="00551250" w:rsidRPr="00551250" w:rsidRDefault="282837CB" w:rsidP="00551250">
      <w:r>
        <w:rPr>
          <w:noProof/>
        </w:rPr>
        <w:lastRenderedPageBreak/>
        <w:drawing>
          <wp:inline distT="0" distB="0" distL="0" distR="0" wp14:anchorId="210F86F1" wp14:editId="62721327">
            <wp:extent cx="4572000" cy="2428875"/>
            <wp:effectExtent l="0" t="0" r="0" b="0"/>
            <wp:docPr id="1970950334" name="Obrázek 197095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72000" cy="2428875"/>
                    </a:xfrm>
                    <a:prstGeom prst="rect">
                      <a:avLst/>
                    </a:prstGeom>
                  </pic:spPr>
                </pic:pic>
              </a:graphicData>
            </a:graphic>
          </wp:inline>
        </w:drawing>
      </w:r>
    </w:p>
    <w:p w14:paraId="5EA9C2AC" w14:textId="77777777" w:rsidR="00D8511A" w:rsidRDefault="00D8511A" w:rsidP="00D8511A">
      <w:r>
        <w:t>The finished model can be downloaded and prepared for 3D printing in the PrusaSlicer program.</w:t>
      </w:r>
    </w:p>
    <w:p w14:paraId="6D6FB5C6" w14:textId="4CDCD370" w:rsidR="00D3380B" w:rsidRPr="00D3380B" w:rsidRDefault="2C6CC3DD" w:rsidP="00D3380B">
      <w:r>
        <w:rPr>
          <w:noProof/>
        </w:rPr>
        <w:drawing>
          <wp:inline distT="0" distB="0" distL="0" distR="0" wp14:anchorId="01ADF039" wp14:editId="1293BA6D">
            <wp:extent cx="4572000" cy="2771775"/>
            <wp:effectExtent l="0" t="0" r="0" b="0"/>
            <wp:docPr id="1659330918" name="Obrázek 165933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59330918"/>
                    <pic:cNvPicPr/>
                  </pic:nvPicPr>
                  <pic:blipFill>
                    <a:blip r:embed="rId57">
                      <a:extLst>
                        <a:ext uri="{28A0092B-C50C-407E-A947-70E740481C1C}">
                          <a14:useLocalDpi xmlns:a14="http://schemas.microsoft.com/office/drawing/2010/main" val="0"/>
                        </a:ext>
                      </a:extLst>
                    </a:blip>
                    <a:stretch>
                      <a:fillRect/>
                    </a:stretch>
                  </pic:blipFill>
                  <pic:spPr>
                    <a:xfrm>
                      <a:off x="0" y="0"/>
                      <a:ext cx="4572000" cy="2771775"/>
                    </a:xfrm>
                    <a:prstGeom prst="rect">
                      <a:avLst/>
                    </a:prstGeom>
                  </pic:spPr>
                </pic:pic>
              </a:graphicData>
            </a:graphic>
          </wp:inline>
        </w:drawing>
      </w:r>
    </w:p>
    <w:p w14:paraId="2FAAD7D1" w14:textId="5E94A75F" w:rsidR="4F87C3CD" w:rsidRDefault="00D8511A" w:rsidP="65D8A3B5">
      <w:r>
        <w:t>The resulting product in different colours</w:t>
      </w:r>
    </w:p>
    <w:p w14:paraId="40E9A252" w14:textId="4CDCD370" w:rsidR="00D3380B" w:rsidRPr="00D3380B" w:rsidRDefault="65D8A3B5" w:rsidP="00D3380B">
      <w:r>
        <w:rPr>
          <w:noProof/>
        </w:rPr>
        <w:lastRenderedPageBreak/>
        <w:drawing>
          <wp:inline distT="0" distB="0" distL="0" distR="0" wp14:anchorId="5A829812" wp14:editId="67E1016F">
            <wp:extent cx="3448050" cy="4572000"/>
            <wp:effectExtent l="0" t="0" r="0" b="0"/>
            <wp:docPr id="1341208284" name="Obrázek 134120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448050" cy="4572000"/>
                    </a:xfrm>
                    <a:prstGeom prst="rect">
                      <a:avLst/>
                    </a:prstGeom>
                  </pic:spPr>
                </pic:pic>
              </a:graphicData>
            </a:graphic>
          </wp:inline>
        </w:drawing>
      </w:r>
    </w:p>
    <w:p w14:paraId="48C85F20" w14:textId="214CAAFA" w:rsidR="00546186" w:rsidRPr="00546186" w:rsidRDefault="34DC1B31" w:rsidP="00546186">
      <w:r>
        <w:rPr>
          <w:noProof/>
        </w:rPr>
        <w:lastRenderedPageBreak/>
        <w:drawing>
          <wp:inline distT="0" distB="0" distL="0" distR="0" wp14:anchorId="14FADF47" wp14:editId="0B064A6F">
            <wp:extent cx="3409950" cy="4572000"/>
            <wp:effectExtent l="0" t="0" r="0" b="0"/>
            <wp:docPr id="1407719121" name="Obrázek 1407719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409950" cy="4572000"/>
                    </a:xfrm>
                    <a:prstGeom prst="rect">
                      <a:avLst/>
                    </a:prstGeom>
                  </pic:spPr>
                </pic:pic>
              </a:graphicData>
            </a:graphic>
          </wp:inline>
        </w:drawing>
      </w:r>
    </w:p>
    <w:p w14:paraId="13D12812" w14:textId="77777777" w:rsidR="00D8511A" w:rsidRDefault="00D8511A" w:rsidP="002F3BC7">
      <w:pPr>
        <w:pStyle w:val="Nadpis3"/>
      </w:pPr>
      <w:bookmarkStart w:id="15" w:name="_Toc118658124"/>
      <w:r>
        <w:t>Ruler</w:t>
      </w:r>
      <w:bookmarkEnd w:id="15"/>
    </w:p>
    <w:p w14:paraId="59FAF7E7" w14:textId="77777777" w:rsidR="00D8511A" w:rsidRDefault="00D8511A" w:rsidP="00D8511A">
      <w:r>
        <w:t>Another project might be to create a simple ruler:</w:t>
      </w:r>
    </w:p>
    <w:p w14:paraId="0C05500F" w14:textId="77777777" w:rsidR="00D8511A" w:rsidRDefault="00D8511A" w:rsidP="00D8511A">
      <w:r>
        <w:t>We will create an object, which is a cuboid, on which we will then create individual parts using text.</w:t>
      </w:r>
    </w:p>
    <w:p w14:paraId="03FD17E4" w14:textId="75E2CB36" w:rsidR="00000B98" w:rsidRPr="00000B98" w:rsidRDefault="439A3699" w:rsidP="00000B98">
      <w:r>
        <w:rPr>
          <w:noProof/>
        </w:rPr>
        <w:lastRenderedPageBreak/>
        <w:drawing>
          <wp:inline distT="0" distB="0" distL="0" distR="0" wp14:anchorId="58C7CDFF" wp14:editId="7F372469">
            <wp:extent cx="4572000" cy="2266950"/>
            <wp:effectExtent l="0" t="0" r="0" b="0"/>
            <wp:docPr id="1301303084" name="Obrázek 130130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72000" cy="2266950"/>
                    </a:xfrm>
                    <a:prstGeom prst="rect">
                      <a:avLst/>
                    </a:prstGeom>
                  </pic:spPr>
                </pic:pic>
              </a:graphicData>
            </a:graphic>
          </wp:inline>
        </w:drawing>
      </w:r>
    </w:p>
    <w:p w14:paraId="69AFBEE6" w14:textId="0092B41B" w:rsidR="00D8511A" w:rsidRDefault="00D8511A" w:rsidP="00D8511A">
      <w:r>
        <w:t>Object download and slicing:</w:t>
      </w:r>
    </w:p>
    <w:p w14:paraId="37E0F5C3" w14:textId="163B6C9A" w:rsidR="1F6308C0" w:rsidRDefault="1F6308C0" w:rsidP="1F6308C0"/>
    <w:p w14:paraId="3F3FDED5" w14:textId="77777777" w:rsidR="007F1635" w:rsidRDefault="1F6308C0" w:rsidP="007F1635">
      <w:r>
        <w:rPr>
          <w:noProof/>
        </w:rPr>
        <w:drawing>
          <wp:inline distT="0" distB="0" distL="0" distR="0" wp14:anchorId="4F71469A" wp14:editId="28AAB5BF">
            <wp:extent cx="4572000" cy="2867025"/>
            <wp:effectExtent l="0" t="0" r="0" b="0"/>
            <wp:docPr id="1909718161" name="Obrázek 1909718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2000" cy="2867025"/>
                    </a:xfrm>
                    <a:prstGeom prst="rect">
                      <a:avLst/>
                    </a:prstGeom>
                  </pic:spPr>
                </pic:pic>
              </a:graphicData>
            </a:graphic>
          </wp:inline>
        </w:drawing>
      </w:r>
    </w:p>
    <w:p w14:paraId="12E6037A" w14:textId="50C05D82" w:rsidR="007F1635" w:rsidRDefault="007F1635" w:rsidP="007F1635">
      <w:r>
        <w:t>Measurement scale is still visible before slicing</w:t>
      </w:r>
    </w:p>
    <w:p w14:paraId="7FAF98E3" w14:textId="1C0BFC98" w:rsidR="00D8511A" w:rsidRDefault="001A64AE" w:rsidP="008A5DA3">
      <w:pPr>
        <w:pStyle w:val="Nadpis1"/>
      </w:pPr>
      <w:r w:rsidRPr="007F1635">
        <w:br w:type="page"/>
      </w:r>
      <w:bookmarkStart w:id="16" w:name="_Toc118658125"/>
      <w:r w:rsidR="00D8511A">
        <w:lastRenderedPageBreak/>
        <w:t>SketchUp</w:t>
      </w:r>
      <w:bookmarkEnd w:id="16"/>
    </w:p>
    <w:p w14:paraId="0E8931BB" w14:textId="77777777" w:rsidR="00D8511A" w:rsidRDefault="00D8511A" w:rsidP="008A5DA3">
      <w:r>
        <w:t>Learning Resources:</w:t>
      </w:r>
    </w:p>
    <w:p w14:paraId="404590C0" w14:textId="49FF2B60" w:rsidR="00D8511A" w:rsidRDefault="00D8511A" w:rsidP="008A5DA3">
      <w:r>
        <w:t>Video course: https://www.youtube.com/channel/UC3E2gk0qrwZO1IGnALg3Zjg/videos</w:t>
      </w:r>
    </w:p>
    <w:p w14:paraId="7C6B6D89" w14:textId="2E050D5B" w:rsidR="00F67522" w:rsidRDefault="00AE4969" w:rsidP="008A5DA3">
      <w:r>
        <w:rPr>
          <w:noProof/>
        </w:rPr>
        <mc:AlternateContent>
          <mc:Choice Requires="wps">
            <w:drawing>
              <wp:anchor distT="0" distB="0" distL="114300" distR="114300" simplePos="0" relativeHeight="251657216" behindDoc="0" locked="0" layoutInCell="1" allowOverlap="1" wp14:anchorId="6BEA41D2" wp14:editId="3D8B190E">
                <wp:simplePos x="0" y="0"/>
                <wp:positionH relativeFrom="column">
                  <wp:posOffset>21143</wp:posOffset>
                </wp:positionH>
                <wp:positionV relativeFrom="paragraph">
                  <wp:posOffset>1515091</wp:posOffset>
                </wp:positionV>
                <wp:extent cx="131618" cy="180109"/>
                <wp:effectExtent l="0" t="0" r="20955" b="10795"/>
                <wp:wrapNone/>
                <wp:docPr id="16" name="Obdélník 16"/>
                <wp:cNvGraphicFramePr/>
                <a:graphic xmlns:a="http://schemas.openxmlformats.org/drawingml/2006/main">
                  <a:graphicData uri="http://schemas.microsoft.com/office/word/2010/wordprocessingShape">
                    <wps:wsp>
                      <wps:cNvSpPr/>
                      <wps:spPr>
                        <a:xfrm>
                          <a:off x="0" y="0"/>
                          <a:ext cx="131618" cy="180109"/>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B0B886" id="Obdélník 16" o:spid="_x0000_s1026" style="position:absolute;margin-left:1.65pt;margin-top:119.3pt;width:10.35pt;height:14.2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" filled="f" strokecolor="#c00000" strokeweight="1.5pt"/>
            </w:pict>
          </mc:Fallback>
        </mc:AlternateContent>
      </w:r>
      <w:r w:rsidRPr="00F67522">
        <w:rPr>
          <w:noProof/>
        </w:rPr>
        <w:drawing>
          <wp:anchor distT="0" distB="0" distL="114300" distR="114300" simplePos="0" relativeHeight="251650048" behindDoc="0" locked="0" layoutInCell="1" allowOverlap="1" wp14:anchorId="3348D561" wp14:editId="67B2A24A">
            <wp:simplePos x="0" y="0"/>
            <wp:positionH relativeFrom="column">
              <wp:posOffset>1905</wp:posOffset>
            </wp:positionH>
            <wp:positionV relativeFrom="paragraph">
              <wp:posOffset>661522</wp:posOffset>
            </wp:positionV>
            <wp:extent cx="1988820" cy="3599815"/>
            <wp:effectExtent l="0" t="0" r="0" b="635"/>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88820" cy="3599815"/>
                    </a:xfrm>
                    <a:prstGeom prst="rect">
                      <a:avLst/>
                    </a:prstGeom>
                  </pic:spPr>
                </pic:pic>
              </a:graphicData>
            </a:graphic>
          </wp:anchor>
        </w:drawing>
      </w:r>
      <w:r w:rsidR="00D8511A">
        <w:t>Interactive Animated Help Instructor, part of SketchUp: Displays help for the currently selected tool.</w:t>
      </w:r>
    </w:p>
    <w:p w14:paraId="1890342A" w14:textId="77777777" w:rsidR="00AE4969" w:rsidRDefault="00AE4969" w:rsidP="00AE4969">
      <w:pPr>
        <w:pStyle w:val="Nadpis3"/>
      </w:pPr>
    </w:p>
    <w:p w14:paraId="22A47CD6" w14:textId="45DF0A05" w:rsidR="00AE4969" w:rsidRDefault="00AE4969" w:rsidP="002F3BC7">
      <w:pPr>
        <w:pStyle w:val="Nadpis2"/>
        <w:jc w:val="left"/>
      </w:pPr>
      <w:bookmarkStart w:id="17" w:name="_Toc118658126"/>
      <w:r>
        <w:t>Phone stand</w:t>
      </w:r>
      <w:bookmarkEnd w:id="17"/>
    </w:p>
    <w:p w14:paraId="51BBCA61" w14:textId="1B55DA5D" w:rsidR="000A61DF" w:rsidRPr="000F0FB3" w:rsidRDefault="00AE4969" w:rsidP="00AE4969">
      <w:r>
        <w:t>The pandemic and start of distance learning, in which many of our educators made their first experience with online teaching in Teams, soon showed that it is easier to conduct a lesson on two display devices at the same time. Apart from the computer, everyone owned a mobile phone and thus appreciated the design of the stand, where he placed the phone and could thus more effectively include it in distance learning. The design was implemented by the students in the SketchUp 3D editor environment. For a simple model, they used the Line tool for creating straight edges and Push/pull tool. For a more accurate construction, they also used the auxiliary construction lines of the measuring tool (Tape measure).</w:t>
      </w:r>
    </w:p>
    <w:p w14:paraId="5BA9DFD8" w14:textId="7039891D" w:rsidR="00A43C37" w:rsidRDefault="00FA2681" w:rsidP="00684CFC">
      <w:r>
        <w:rPr>
          <w:noProof/>
        </w:rPr>
        <w:lastRenderedPageBreak/>
        <w:drawing>
          <wp:inline distT="0" distB="0" distL="0" distR="0" wp14:anchorId="3705114E" wp14:editId="55063A9D">
            <wp:extent cx="3600000" cy="2063366"/>
            <wp:effectExtent l="0" t="0" r="63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2063366"/>
                    </a:xfrm>
                    <a:prstGeom prst="rect">
                      <a:avLst/>
                    </a:prstGeom>
                    <a:noFill/>
                  </pic:spPr>
                </pic:pic>
              </a:graphicData>
            </a:graphic>
          </wp:inline>
        </w:drawing>
      </w:r>
    </w:p>
    <w:p w14:paraId="53030406" w14:textId="2B871188" w:rsidR="00CC3DDE" w:rsidRDefault="00C95BCA" w:rsidP="00684CFC">
      <w:r w:rsidRPr="00C95BCA">
        <w:rPr>
          <w:noProof/>
        </w:rPr>
        <w:drawing>
          <wp:inline distT="0" distB="0" distL="0" distR="0" wp14:anchorId="77B86864" wp14:editId="3D353787">
            <wp:extent cx="3600000" cy="2062175"/>
            <wp:effectExtent l="0" t="0" r="635" b="0"/>
            <wp:docPr id="22" name="Obrázek 22">
              <a:extLst xmlns:a="http://schemas.openxmlformats.org/drawingml/2006/main">
                <a:ext uri="{FF2B5EF4-FFF2-40B4-BE49-F238E27FC236}">
                  <a16:creationId xmlns:a16="http://schemas.microsoft.com/office/drawing/2014/main" id="{E491C6CF-54CA-456C-963A-A2A3934C4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a:extLst>
                        <a:ext uri="{FF2B5EF4-FFF2-40B4-BE49-F238E27FC236}">
                          <a16:creationId xmlns:a16="http://schemas.microsoft.com/office/drawing/2014/main" id="{E491C6CF-54CA-456C-963A-A2A3934C4418}"/>
                        </a:ext>
                      </a:extLst>
                    </pic:cNvPr>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a:xfrm>
                      <a:off x="0" y="0"/>
                      <a:ext cx="3600000" cy="2062175"/>
                    </a:xfrm>
                    <a:prstGeom prst="rect">
                      <a:avLst/>
                    </a:prstGeom>
                  </pic:spPr>
                </pic:pic>
              </a:graphicData>
            </a:graphic>
          </wp:inline>
        </w:drawing>
      </w:r>
    </w:p>
    <w:p w14:paraId="52BD93BD" w14:textId="7A79DE4F" w:rsidR="00594E2F" w:rsidRPr="00684CFC" w:rsidRDefault="00AE4969" w:rsidP="00684CFC">
      <w:r w:rsidRPr="00AE4969">
        <w:t>Through the Team's video conference software, we also live monitored the operation of the 3D printer in our absence, if for some reason the printing did not go as expected and it was better to stop it.</w:t>
      </w:r>
    </w:p>
    <w:p w14:paraId="394DB676" w14:textId="259CEC97" w:rsidR="00E6626D" w:rsidRDefault="00A11039">
      <w:pPr>
        <w:jc w:val="left"/>
      </w:pPr>
      <w:r w:rsidRPr="00A11039">
        <w:rPr>
          <w:noProof/>
        </w:rPr>
        <w:drawing>
          <wp:inline distT="0" distB="0" distL="0" distR="0" wp14:anchorId="76D62D5E" wp14:editId="233773AF">
            <wp:extent cx="2153676" cy="2861734"/>
            <wp:effectExtent l="0" t="0" r="0" b="0"/>
            <wp:docPr id="23" name="Obrázek 23" descr="Obsah obrázku interiér, osoba, patro&#10;&#10;Popis se vygeneroval automaticky.">
              <a:extLst xmlns:a="http://schemas.openxmlformats.org/drawingml/2006/main">
                <a:ext uri="{FF2B5EF4-FFF2-40B4-BE49-F238E27FC236}">
                  <a16:creationId xmlns:a16="http://schemas.microsoft.com/office/drawing/2014/main" id="{A8B6D95C-8806-4FBB-BC5B-3BB3C49A71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interiér, osoba, patro&#10;&#10;Popis se vygeneroval automaticky.">
                      <a:extLst>
                        <a:ext uri="{FF2B5EF4-FFF2-40B4-BE49-F238E27FC236}">
                          <a16:creationId xmlns:a16="http://schemas.microsoft.com/office/drawing/2014/main" id="{A8B6D95C-8806-4FBB-BC5B-3BB3C49A7128}"/>
                        </a:ext>
                      </a:extLst>
                    </pic:cNvPr>
                    <pic:cNvPicPr>
                      <a:picLocks noChangeAspect="1"/>
                    </pic:cNvPicPr>
                  </pic:nvPicPr>
                  <pic:blipFill>
                    <a:blip r:embed="rId65"/>
                    <a:stretch>
                      <a:fillRect/>
                    </a:stretch>
                  </pic:blipFill>
                  <pic:spPr>
                    <a:xfrm>
                      <a:off x="0" y="0"/>
                      <a:ext cx="2229544" cy="2962545"/>
                    </a:xfrm>
                    <a:prstGeom prst="rect">
                      <a:avLst/>
                    </a:prstGeom>
                  </pic:spPr>
                </pic:pic>
              </a:graphicData>
            </a:graphic>
          </wp:inline>
        </w:drawing>
      </w:r>
    </w:p>
    <w:p w14:paraId="2BA0A10A" w14:textId="77777777" w:rsidR="00AE4969" w:rsidRDefault="00AE4969" w:rsidP="002F3BC7">
      <w:pPr>
        <w:pStyle w:val="Nadpis3"/>
      </w:pPr>
      <w:bookmarkStart w:id="18" w:name="_Toc118658127"/>
      <w:r>
        <w:lastRenderedPageBreak/>
        <w:t>Organiser</w:t>
      </w:r>
      <w:bookmarkEnd w:id="18"/>
    </w:p>
    <w:p w14:paraId="19D30FC3" w14:textId="4C4EB727" w:rsidR="00B13A9A" w:rsidRPr="00B13A9A" w:rsidRDefault="00AE4969" w:rsidP="00AE4969">
      <w:r>
        <w:t>Another 3D printed object that arose from the representative's request to be able to practically and clearly organise the information signs pinned to her office door was a simple organiser. The pitfall of printing in this model is the bridging area between the corner legs, where we could use supports (not economical), or turn the object 180° with the legs up and the upper frame on the printing mat, or print 4 separate walls and then glue them. The economic point of view, i.e. primarily the consumption of filament, should always play a fundamental role in the design of a printed object.</w:t>
      </w:r>
    </w:p>
    <w:p w14:paraId="12F612CE" w14:textId="71B53A71" w:rsidR="00DA739A" w:rsidRDefault="002F020F" w:rsidP="00B55AED">
      <w:pPr>
        <w:jc w:val="left"/>
      </w:pPr>
      <w:r w:rsidRPr="002F020F">
        <w:rPr>
          <w:noProof/>
        </w:rPr>
        <w:drawing>
          <wp:inline distT="0" distB="0" distL="0" distR="0" wp14:anchorId="5A0333A8" wp14:editId="105FDF94">
            <wp:extent cx="3960000" cy="2325522"/>
            <wp:effectExtent l="0" t="0" r="2540" b="0"/>
            <wp:docPr id="33" name="Obrázek 33">
              <a:extLst xmlns:a="http://schemas.openxmlformats.org/drawingml/2006/main">
                <a:ext uri="{FF2B5EF4-FFF2-40B4-BE49-F238E27FC236}">
                  <a16:creationId xmlns:a16="http://schemas.microsoft.com/office/drawing/2014/main" id="{EAB870CC-CDC4-4D89-A560-E93C2CFFD4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a:extLst>
                        <a:ext uri="{FF2B5EF4-FFF2-40B4-BE49-F238E27FC236}">
                          <a16:creationId xmlns:a16="http://schemas.microsoft.com/office/drawing/2014/main" id="{EAB870CC-CDC4-4D89-A560-E93C2CFFD410}"/>
                        </a:ext>
                      </a:extLst>
                    </pic:cNvPr>
                    <pic:cNvPicPr>
                      <a:picLocks noChangeAspect="1"/>
                    </pic:cNvPicPr>
                  </pic:nvPicPr>
                  <pic:blipFill rotWithShape="1">
                    <a:blip r:embed="rId66" cstate="screen">
                      <a:extLst>
                        <a:ext uri="{28A0092B-C50C-407E-A947-70E740481C1C}">
                          <a14:useLocalDpi xmlns:a14="http://schemas.microsoft.com/office/drawing/2010/main"/>
                        </a:ext>
                      </a:extLst>
                    </a:blip>
                    <a:srcRect r="-3"/>
                    <a:stretch/>
                  </pic:blipFill>
                  <pic:spPr>
                    <a:xfrm>
                      <a:off x="0" y="0"/>
                      <a:ext cx="3960000" cy="2325522"/>
                    </a:xfrm>
                    <a:prstGeom prst="rect">
                      <a:avLst/>
                    </a:prstGeom>
                  </pic:spPr>
                </pic:pic>
              </a:graphicData>
            </a:graphic>
          </wp:inline>
        </w:drawing>
      </w:r>
      <w:r w:rsidR="00EA6A97" w:rsidRPr="00EA6A97">
        <w:rPr>
          <w:noProof/>
        </w:rPr>
        <w:drawing>
          <wp:inline distT="0" distB="0" distL="0" distR="0" wp14:anchorId="508FE3E1" wp14:editId="3CDB2CE4">
            <wp:extent cx="3960000" cy="2942633"/>
            <wp:effectExtent l="0" t="0" r="254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60000" cy="2942633"/>
                    </a:xfrm>
                    <a:prstGeom prst="rect">
                      <a:avLst/>
                    </a:prstGeom>
                  </pic:spPr>
                </pic:pic>
              </a:graphicData>
            </a:graphic>
          </wp:inline>
        </w:drawing>
      </w:r>
      <w:r w:rsidR="00B55AED">
        <w:tab/>
      </w:r>
      <w:r w:rsidR="00DA739A" w:rsidRPr="00DA739A">
        <w:rPr>
          <w:noProof/>
        </w:rPr>
        <w:drawing>
          <wp:inline distT="0" distB="0" distL="0" distR="0" wp14:anchorId="0F866C83" wp14:editId="3DF70CB7">
            <wp:extent cx="1971361" cy="2941200"/>
            <wp:effectExtent l="0" t="0" r="0" b="0"/>
            <wp:docPr id="38" name="Obrázek 38" descr="Obsah obrázku text, patro&#10;&#10;Popis se vygeneroval automaticky.">
              <a:extLst xmlns:a="http://schemas.openxmlformats.org/drawingml/2006/main">
                <a:ext uri="{FF2B5EF4-FFF2-40B4-BE49-F238E27FC236}">
                  <a16:creationId xmlns:a16="http://schemas.microsoft.com/office/drawing/2014/main" id="{79979FEB-5676-4B66-9F11-84CCD8202E8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patro&#10;&#10;Popis se vygeneroval automaticky.">
                      <a:extLst>
                        <a:ext uri="{FF2B5EF4-FFF2-40B4-BE49-F238E27FC236}">
                          <a16:creationId xmlns:a16="http://schemas.microsoft.com/office/drawing/2014/main" id="{79979FEB-5676-4B66-9F11-84CCD8202E8E}"/>
                        </a:ext>
                      </a:extLst>
                    </pic:cNvPr>
                    <pic:cNvPicPr>
                      <a:picLocks noGrp="1" noChangeAspect="1"/>
                    </pic:cNvPicPr>
                  </pic:nvPicPr>
                  <pic:blipFill rotWithShape="1">
                    <a:blip r:embed="rId68" cstate="screen">
                      <a:extLst>
                        <a:ext uri="{28A0092B-C50C-407E-A947-70E740481C1C}">
                          <a14:useLocalDpi xmlns:a14="http://schemas.microsoft.com/office/drawing/2010/main"/>
                        </a:ext>
                      </a:extLst>
                    </a:blip>
                    <a:srcRect/>
                    <a:stretch/>
                  </pic:blipFill>
                  <pic:spPr>
                    <a:xfrm>
                      <a:off x="0" y="0"/>
                      <a:ext cx="1971361" cy="2941200"/>
                    </a:xfrm>
                    <a:prstGeom prst="rect">
                      <a:avLst/>
                    </a:prstGeom>
                  </pic:spPr>
                </pic:pic>
              </a:graphicData>
            </a:graphic>
          </wp:inline>
        </w:drawing>
      </w:r>
    </w:p>
    <w:p w14:paraId="2A0DB94E" w14:textId="77777777" w:rsidR="007A4F33" w:rsidRDefault="007A4F33">
      <w:pPr>
        <w:jc w:val="left"/>
        <w:rPr>
          <w:rFonts w:asciiTheme="majorHAnsi" w:eastAsiaTheme="majorEastAsia" w:hAnsiTheme="majorHAnsi" w:cstheme="majorBidi"/>
          <w:sz w:val="32"/>
          <w:szCs w:val="32"/>
        </w:rPr>
      </w:pPr>
      <w:r>
        <w:br w:type="page"/>
      </w:r>
    </w:p>
    <w:p w14:paraId="599CF767" w14:textId="6B43369F" w:rsidR="00AE4969" w:rsidRDefault="00AE4969" w:rsidP="002F3BC7">
      <w:pPr>
        <w:pStyle w:val="Nadpis3"/>
      </w:pPr>
      <w:bookmarkStart w:id="19" w:name="_Toc118658128"/>
      <w:r w:rsidRPr="00AE4969">
        <w:lastRenderedPageBreak/>
        <w:t>Connected</w:t>
      </w:r>
      <w:r>
        <w:t xml:space="preserve"> vessels</w:t>
      </w:r>
      <w:bookmarkEnd w:id="19"/>
    </w:p>
    <w:p w14:paraId="0E926BDC" w14:textId="75CC11AB" w:rsidR="0065002F" w:rsidRPr="00BE2C3E" w:rsidRDefault="00AE4969" w:rsidP="00AE4969">
      <w:r>
        <w:t>This tool for physics lessons was completed by students in three parts. In the SketchUp environment, they modelled a regular hexagonal prism without an upper base and created a circular hole in its lower part for connection with a cylindrical coupling to its copy. The connection of all three parts was made with a second glue. The Polygon (N-gon) tool was used for modelling, followed by dragging in the direction of the vertical blue z-axis. The tube in the shape of a cylinder was created similarly, with the difference that it came out of the shape of a circle.</w:t>
      </w:r>
    </w:p>
    <w:p w14:paraId="3BCDC4B5" w14:textId="16A0739B" w:rsidR="00AB4143" w:rsidRDefault="00D4544F" w:rsidP="00AB4143">
      <w:r>
        <w:rPr>
          <w:noProof/>
        </w:rPr>
        <w:drawing>
          <wp:inline distT="0" distB="0" distL="0" distR="0" wp14:anchorId="1B3C80CA" wp14:editId="2A7CF3C4">
            <wp:extent cx="4585855" cy="3443323"/>
            <wp:effectExtent l="0" t="0" r="5715" b="508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63817858334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85855" cy="3443323"/>
                    </a:xfrm>
                    <a:prstGeom prst="rect">
                      <a:avLst/>
                    </a:prstGeom>
                  </pic:spPr>
                </pic:pic>
              </a:graphicData>
            </a:graphic>
          </wp:inline>
        </w:drawing>
      </w:r>
    </w:p>
    <w:p w14:paraId="247FCD23" w14:textId="3BCF7E37" w:rsidR="00A26552" w:rsidRDefault="00AE4969" w:rsidP="00AB4143">
      <w:r>
        <w:t>T</w:t>
      </w:r>
      <w:r w:rsidRPr="00AE4969">
        <w:t>he students also tried to process this assignment in the Tinkercad environment, with the aim of printing it as one complete object without the need for gluing.</w:t>
      </w:r>
    </w:p>
    <w:p w14:paraId="32959546" w14:textId="7919738C" w:rsidR="00A26552" w:rsidRDefault="0BAD5B03" w:rsidP="00AB4143">
      <w:r>
        <w:rPr>
          <w:noProof/>
        </w:rPr>
        <w:drawing>
          <wp:inline distT="0" distB="0" distL="0" distR="0" wp14:anchorId="6072C91A" wp14:editId="066A49E6">
            <wp:extent cx="2267076" cy="2244437"/>
            <wp:effectExtent l="0" t="0" r="0" b="381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67076" cy="2244437"/>
                    </a:xfrm>
                    <a:prstGeom prst="rect">
                      <a:avLst/>
                    </a:prstGeom>
                  </pic:spPr>
                </pic:pic>
              </a:graphicData>
            </a:graphic>
          </wp:inline>
        </w:drawing>
      </w:r>
    </w:p>
    <w:p w14:paraId="1721C366" w14:textId="77777777" w:rsidR="002F3BC7" w:rsidRDefault="00AE4969" w:rsidP="002F3BC7">
      <w:r w:rsidRPr="00AE4969">
        <w:lastRenderedPageBreak/>
        <w:t>Creating the "hollow cubes" itself was not difficult. The problem arose when connecting them using a tube. We would point out to future printers, first of all, the necessity to really "blend" the tube all the way to the inside of the entire cube. If it was guided only from the surface, then during printing there was a situation where an empty space was created between the cube and the tube and the print was therefore not compact.</w:t>
      </w:r>
    </w:p>
    <w:p w14:paraId="3623A2F9" w14:textId="64F14645" w:rsidR="00AE4969" w:rsidRDefault="00AE4969" w:rsidP="002F3BC7">
      <w:pPr>
        <w:pStyle w:val="Nadpis3"/>
      </w:pPr>
      <w:r>
        <w:br/>
      </w:r>
      <w:bookmarkStart w:id="20" w:name="_Toc118658129"/>
      <w:r>
        <w:t>Fraction calculator</w:t>
      </w:r>
      <w:bookmarkEnd w:id="20"/>
    </w:p>
    <w:p w14:paraId="10300DBE" w14:textId="77777777" w:rsidR="00AE4969" w:rsidRDefault="00AE4969" w:rsidP="00AE4969">
      <w:r>
        <w:t>This is an older type of didactic aid that has been proven many times by mathematical practice and is used especially for forming the idea of ​​a fraction, comparing fractions and numerical operations with fractions. It was mainly produced in a two-dimensional design, most often with fragments of square and rectangular shapes or circular cross-sections. As part of the project, we tried to print fractions where the whole had the shape of a circle, rectangle or square.</w:t>
      </w:r>
    </w:p>
    <w:p w14:paraId="2EE01652" w14:textId="1E8BD8FD" w:rsidR="00527E46" w:rsidRPr="00BD514A" w:rsidRDefault="00AE4969" w:rsidP="00AE4969">
      <w:r>
        <w:t>When creating a rectangular or square fraction box, we can start from a rectangular shape in SketchUp. We will create it with the Rectangle tool and use the Offset tool to model its smaller inner copy. Use the Push/Pull tool to pull the area between the larger and smaller rectangle upwards into a cuboid without an upper base. Next, we simply copy the necessary number of objects prepared in this way and place them right next to each other. We produce stones representing a fraction of the whole in two variants, depending on whether it is the outer or the inner part of the fraction.</w:t>
      </w:r>
    </w:p>
    <w:p w14:paraId="77692B83" w14:textId="0181799D" w:rsidR="00EA04D2" w:rsidRDefault="00EA04D2" w:rsidP="00EA04D2">
      <w:r>
        <w:rPr>
          <w:noProof/>
        </w:rPr>
        <w:drawing>
          <wp:inline distT="0" distB="0" distL="0" distR="0" wp14:anchorId="5CDAD44D" wp14:editId="0DDA15B7">
            <wp:extent cx="3835450" cy="2880000"/>
            <wp:effectExtent l="1587"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638216810005.jpg"/>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3835450" cy="2880000"/>
                    </a:xfrm>
                    <a:prstGeom prst="rect">
                      <a:avLst/>
                    </a:prstGeom>
                  </pic:spPr>
                </pic:pic>
              </a:graphicData>
            </a:graphic>
          </wp:inline>
        </w:drawing>
      </w:r>
      <w:r w:rsidR="00CA65A4" w:rsidRPr="00CA65A4">
        <w:rPr>
          <w:noProof/>
        </w:rPr>
        <w:drawing>
          <wp:inline distT="0" distB="0" distL="0" distR="0" wp14:anchorId="267B23E3" wp14:editId="3240F847">
            <wp:extent cx="3384000" cy="2407784"/>
            <wp:effectExtent l="0" t="0" r="698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84000" cy="2407784"/>
                    </a:xfrm>
                    <a:prstGeom prst="rect">
                      <a:avLst/>
                    </a:prstGeom>
                  </pic:spPr>
                </pic:pic>
              </a:graphicData>
            </a:graphic>
          </wp:inline>
        </w:drawing>
      </w:r>
    </w:p>
    <w:p w14:paraId="5F2329E4" w14:textId="247856FA" w:rsidR="00CA65A4" w:rsidRPr="00081CE5" w:rsidRDefault="00AE4969" w:rsidP="00AE4969">
      <w:r>
        <w:lastRenderedPageBreak/>
        <w:t>We use the Circle tool to model the fraction box with a circular floor plan, and use the Push/Pull tool to pull it upwards into a cylinder shape. Then, on the upper base, with a slight overlap inwards and outwards over the edge of the cylinder, we will place a geometric shape, which will be created as an upwardly drawn annulus. Use the 3D Text tool to create descriptions in the upper base. Similarly, using the Slice tool, we will model individual fractions. We create bowls for storing fractional parts in a similar way to the original unit, with the difference that we press down the inner part of the annulus.</w:t>
      </w:r>
    </w:p>
    <w:p w14:paraId="55269860" w14:textId="30C680B2" w:rsidR="00EA04D2" w:rsidRDefault="00EA04D2" w:rsidP="00EA04D2">
      <w:r>
        <w:rPr>
          <w:noProof/>
        </w:rPr>
        <w:drawing>
          <wp:inline distT="0" distB="0" distL="0" distR="0" wp14:anchorId="509C3AC4" wp14:editId="3E13EBE7">
            <wp:extent cx="3260131" cy="2448000"/>
            <wp:effectExtent l="6032" t="0" r="3493" b="3492"/>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638216810023.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3260131" cy="2448000"/>
                    </a:xfrm>
                    <a:prstGeom prst="rect">
                      <a:avLst/>
                    </a:prstGeom>
                  </pic:spPr>
                </pic:pic>
              </a:graphicData>
            </a:graphic>
          </wp:inline>
        </w:drawing>
      </w:r>
      <w:r w:rsidR="00E962E9">
        <w:tab/>
      </w:r>
      <w:r>
        <w:rPr>
          <w:noProof/>
        </w:rPr>
        <w:drawing>
          <wp:inline distT="0" distB="0" distL="0" distR="0" wp14:anchorId="1B760103" wp14:editId="19AA7673">
            <wp:extent cx="3260132" cy="2448000"/>
            <wp:effectExtent l="6032" t="0" r="3493" b="3492"/>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638216810044.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3260132" cy="2448000"/>
                    </a:xfrm>
                    <a:prstGeom prst="rect">
                      <a:avLst/>
                    </a:prstGeom>
                  </pic:spPr>
                </pic:pic>
              </a:graphicData>
            </a:graphic>
          </wp:inline>
        </w:drawing>
      </w:r>
    </w:p>
    <w:p w14:paraId="60213707" w14:textId="4A43FA37" w:rsidR="00EA04D2" w:rsidRPr="00EA04D2" w:rsidRDefault="00292894" w:rsidP="00EA04D2">
      <w:r>
        <w:rPr>
          <w:noProof/>
        </w:rPr>
        <w:lastRenderedPageBreak/>
        <w:drawing>
          <wp:inline distT="0" distB="0" distL="0" distR="0" wp14:anchorId="0E88F2FC" wp14:editId="5F0DC971">
            <wp:extent cx="3260133" cy="2448000"/>
            <wp:effectExtent l="6032" t="0" r="3493" b="3492"/>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38216810057.jpg"/>
                    <pic:cNvPicPr/>
                  </pic:nvPicPr>
                  <pic:blipFill>
                    <a:blip r:embed="rId75" cstate="print">
                      <a:extLst>
                        <a:ext uri="{28A0092B-C50C-407E-A947-70E740481C1C}">
                          <a14:useLocalDpi xmlns:a14="http://schemas.microsoft.com/office/drawing/2010/main" val="0"/>
                        </a:ext>
                      </a:extLst>
                    </a:blip>
                    <a:stretch>
                      <a:fillRect/>
                    </a:stretch>
                  </pic:blipFill>
                  <pic:spPr>
                    <a:xfrm rot="5400000">
                      <a:off x="0" y="0"/>
                      <a:ext cx="3260133" cy="2448000"/>
                    </a:xfrm>
                    <a:prstGeom prst="rect">
                      <a:avLst/>
                    </a:prstGeom>
                  </pic:spPr>
                </pic:pic>
              </a:graphicData>
            </a:graphic>
          </wp:inline>
        </w:drawing>
      </w:r>
      <w:r w:rsidR="00E962E9">
        <w:tab/>
      </w:r>
      <w:r>
        <w:rPr>
          <w:noProof/>
        </w:rPr>
        <w:drawing>
          <wp:inline distT="0" distB="0" distL="0" distR="0" wp14:anchorId="04B580B8" wp14:editId="23260B11">
            <wp:extent cx="3260133" cy="2448000"/>
            <wp:effectExtent l="6032" t="0" r="3493" b="3492"/>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38216810069.jpg"/>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3260133" cy="2448000"/>
                    </a:xfrm>
                    <a:prstGeom prst="rect">
                      <a:avLst/>
                    </a:prstGeom>
                  </pic:spPr>
                </pic:pic>
              </a:graphicData>
            </a:graphic>
          </wp:inline>
        </w:drawing>
      </w:r>
    </w:p>
    <w:p w14:paraId="710ADBD2" w14:textId="77777777" w:rsidR="00AE4969" w:rsidRDefault="00AE4969" w:rsidP="00AE4969">
      <w:pPr>
        <w:pStyle w:val="Nadpis1"/>
      </w:pPr>
    </w:p>
    <w:p w14:paraId="0C4BFA98" w14:textId="19FF451B" w:rsidR="00DA1B5C" w:rsidRDefault="00AE4969" w:rsidP="002F3BC7">
      <w:pPr>
        <w:pStyle w:val="Nadpis1"/>
        <w:jc w:val="left"/>
      </w:pPr>
      <w:bookmarkStart w:id="21" w:name="_Toc118658130"/>
      <w:r>
        <w:t>Project output</w:t>
      </w:r>
      <w:bookmarkEnd w:id="21"/>
    </w:p>
    <w:p w14:paraId="66FE6067" w14:textId="1ADF9237" w:rsidR="00AE4969" w:rsidRDefault="00EC3D3C" w:rsidP="00AE4969">
      <w:r>
        <w:t>W</w:t>
      </w:r>
      <w:r w:rsidR="00AE4969">
        <w:t>e included the created aids in the teaching.</w:t>
      </w:r>
    </w:p>
    <w:p w14:paraId="2A8B3536" w14:textId="47C52C07" w:rsidR="40A4A196" w:rsidRDefault="00AE4969" w:rsidP="00AE4969">
      <w:r>
        <w:t>Seventh-grade students (7th A students in the photo) tried comparing fractions and adding fractions using a fraction book.</w:t>
      </w:r>
    </w:p>
    <w:p w14:paraId="20A14BB5" w14:textId="36332A39" w:rsidR="00EC3D3C" w:rsidRDefault="40A4A196" w:rsidP="00EC3D3C">
      <w:r>
        <w:rPr>
          <w:noProof/>
        </w:rPr>
        <w:lastRenderedPageBreak/>
        <w:drawing>
          <wp:inline distT="0" distB="0" distL="0" distR="0" wp14:anchorId="07EAB179" wp14:editId="2B5E1A0A">
            <wp:extent cx="3503295" cy="4671060"/>
            <wp:effectExtent l="0" t="0" r="1905" b="0"/>
            <wp:docPr id="762340246" name="Obrázek 76234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3503295" cy="4671060"/>
                    </a:xfrm>
                    <a:prstGeom prst="rect">
                      <a:avLst/>
                    </a:prstGeom>
                  </pic:spPr>
                </pic:pic>
              </a:graphicData>
            </a:graphic>
          </wp:inline>
        </w:drawing>
      </w:r>
    </w:p>
    <w:p w14:paraId="4A48C38E" w14:textId="66E22ACE" w:rsidR="40A4A196" w:rsidRDefault="00EC3D3C" w:rsidP="00EC3D3C">
      <w:r>
        <w:t>Sample worksheet:</w:t>
      </w:r>
    </w:p>
    <w:p w14:paraId="28D1F201" w14:textId="5F5C4350" w:rsidR="40A4A196" w:rsidRDefault="00F86F84" w:rsidP="00F86F84">
      <w:pPr>
        <w:tabs>
          <w:tab w:val="left" w:pos="5103"/>
        </w:tabs>
      </w:pPr>
      <w:r>
        <w:rPr>
          <w:noProof/>
        </w:rPr>
        <w:drawing>
          <wp:anchor distT="0" distB="0" distL="114300" distR="114300" simplePos="0" relativeHeight="251677696" behindDoc="0" locked="0" layoutInCell="1" allowOverlap="1" wp14:anchorId="3DAA1EE5" wp14:editId="7673CE96">
            <wp:simplePos x="0" y="0"/>
            <wp:positionH relativeFrom="column">
              <wp:posOffset>-100330</wp:posOffset>
            </wp:positionH>
            <wp:positionV relativeFrom="paragraph">
              <wp:posOffset>343535</wp:posOffset>
            </wp:positionV>
            <wp:extent cx="2569210" cy="539750"/>
            <wp:effectExtent l="0" t="0" r="2540" b="0"/>
            <wp:wrapSquare wrapText="bothSides"/>
            <wp:docPr id="874853249" name="Obrázek 87485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569210" cy="539750"/>
                    </a:xfrm>
                    <a:prstGeom prst="rect">
                      <a:avLst/>
                    </a:prstGeom>
                  </pic:spPr>
                </pic:pic>
              </a:graphicData>
            </a:graphic>
          </wp:anchor>
        </w:drawing>
      </w:r>
      <w:r w:rsidR="00EC3D3C" w:rsidRPr="00EC3D3C">
        <w:t>Ex. 1 Compare:</w:t>
      </w:r>
      <w:r>
        <w:tab/>
      </w:r>
      <w:r w:rsidR="00EC3D3C" w:rsidRPr="00EC3D3C">
        <w:t>Ex. 2 Add up:</w:t>
      </w:r>
    </w:p>
    <w:p w14:paraId="7A899C67" w14:textId="03AAEDDF" w:rsidR="40A4A196" w:rsidRDefault="00F86F84" w:rsidP="40A4A196">
      <w:pPr>
        <w:spacing w:line="257" w:lineRule="auto"/>
      </w:pPr>
      <w:r>
        <w:rPr>
          <w:noProof/>
        </w:rPr>
        <w:drawing>
          <wp:anchor distT="0" distB="0" distL="114300" distR="114300" simplePos="0" relativeHeight="251675648" behindDoc="0" locked="0" layoutInCell="1" allowOverlap="1" wp14:anchorId="631FB587" wp14:editId="416C6537">
            <wp:simplePos x="0" y="0"/>
            <wp:positionH relativeFrom="column">
              <wp:posOffset>607060</wp:posOffset>
            </wp:positionH>
            <wp:positionV relativeFrom="paragraph">
              <wp:posOffset>13335</wp:posOffset>
            </wp:positionV>
            <wp:extent cx="1650001" cy="540000"/>
            <wp:effectExtent l="0" t="0" r="7620" b="0"/>
            <wp:wrapSquare wrapText="bothSides"/>
            <wp:docPr id="889386309" name="Obrázek 88938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650001" cy="540000"/>
                    </a:xfrm>
                    <a:prstGeom prst="rect">
                      <a:avLst/>
                    </a:prstGeom>
                  </pic:spPr>
                </pic:pic>
              </a:graphicData>
            </a:graphic>
            <wp14:sizeRelH relativeFrom="margin">
              <wp14:pctWidth>0</wp14:pctWidth>
            </wp14:sizeRelH>
            <wp14:sizeRelV relativeFrom="margin">
              <wp14:pctHeight>0</wp14:pctHeight>
            </wp14:sizeRelV>
          </wp:anchor>
        </w:drawing>
      </w:r>
    </w:p>
    <w:p w14:paraId="638DA828" w14:textId="77777777" w:rsidR="00EC3D3C" w:rsidRDefault="00EC3D3C" w:rsidP="00EC3D3C">
      <w:pPr>
        <w:jc w:val="left"/>
      </w:pPr>
    </w:p>
    <w:p w14:paraId="714249B1" w14:textId="1C36209B" w:rsidR="00EC3D3C" w:rsidRDefault="00EC3D3C" w:rsidP="002F3BC7">
      <w:pPr>
        <w:pStyle w:val="Nadpis1"/>
        <w:jc w:val="left"/>
      </w:pPr>
      <w:bookmarkStart w:id="22" w:name="_Toc118658131"/>
      <w:r>
        <w:t>Summary of work</w:t>
      </w:r>
      <w:bookmarkEnd w:id="22"/>
    </w:p>
    <w:p w14:paraId="171209DC" w14:textId="77777777" w:rsidR="00EC3D3C" w:rsidRDefault="00EC3D3C" w:rsidP="00EC3D3C">
      <w:r>
        <w:t>In the words of a student: Watching the printing process is better than television.</w:t>
      </w:r>
    </w:p>
    <w:p w14:paraId="2A10E875" w14:textId="77777777" w:rsidR="00EC3D3C" w:rsidRDefault="00EC3D3C" w:rsidP="00EC3D3C">
      <w:r>
        <w:t>During the implementation of the project, students and teachers discovered a number of programs and links to creation and subsequent 3D printing. They gained the most experience from the following programs: PrusaSlicer, SketchUp and Tinkercad.</w:t>
      </w:r>
    </w:p>
    <w:p w14:paraId="65B2986F" w14:textId="77777777" w:rsidR="00EC3D3C" w:rsidRDefault="00EC3D3C" w:rsidP="00EC3D3C">
      <w:r>
        <w:lastRenderedPageBreak/>
        <w:t>Working in 3D programs is not a common part of teaching in primary schools. Both modelling and 3D geometry were new experiences for all participants. The fact that the designs could then be printed and everyone could watch the transformation of the design into a real and useful thing moved the whole work to a higher level.</w:t>
      </w:r>
    </w:p>
    <w:p w14:paraId="72CA6819" w14:textId="77777777" w:rsidR="00EC3D3C" w:rsidRDefault="00EC3D3C" w:rsidP="00EC3D3C">
      <w:r>
        <w:t>However, we also ran into problems during implementation. The Covid-19 pandemic and the associated restrictions were just one of them. Another problem was managerial work with pupils on the preparation and implementation of individual prints. Since these are very individual works of individual pupils, organising everything from the idea, through the design to the printing itself was very challenging. Other problems arose from printer errors.</w:t>
      </w:r>
    </w:p>
    <w:p w14:paraId="67832A59" w14:textId="5A086EDB" w:rsidR="3EEDC156" w:rsidRDefault="00EC3D3C" w:rsidP="00EC3D3C">
      <w:r>
        <w:t>But all the problems were new challenges for us. When you start working on a project, we recommend accurate phasing. From the idea, the sketch and the modelling process, through the modelling itself to printing. When the printers do not print as they should, or report errors, we recommend reading the instructions from the manufacturer Prusa Research itself. All instructions are clearly laid out, either in printed form or as video instructions.</w:t>
      </w:r>
    </w:p>
    <w:sectPr w:rsidR="3EEDC156" w:rsidSect="005E4B6C">
      <w:type w:val="continuous"/>
      <w:pgSz w:w="11900" w:h="16840"/>
      <w:pgMar w:top="1418" w:right="568" w:bottom="1418" w:left="1418" w:header="2155"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7917B" w14:textId="77777777" w:rsidR="008F6571" w:rsidRDefault="008F6571" w:rsidP="00B24D9C">
      <w:r>
        <w:separator/>
      </w:r>
    </w:p>
  </w:endnote>
  <w:endnote w:type="continuationSeparator" w:id="0">
    <w:p w14:paraId="44D6B2CB" w14:textId="77777777" w:rsidR="008F6571" w:rsidRDefault="008F6571" w:rsidP="00B24D9C">
      <w:r>
        <w:continuationSeparator/>
      </w:r>
    </w:p>
  </w:endnote>
  <w:endnote w:type="continuationNotice" w:id="1">
    <w:p w14:paraId="4206BFD0" w14:textId="77777777" w:rsidR="008F6571" w:rsidRDefault="008F657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ED0A72" w:rsidRDefault="00ED0A72" w:rsidP="00B24D9C">
    <w:pPr>
      <w:pStyle w:val="Zpat"/>
    </w:pPr>
    <w:r w:rsidRPr="00384145">
      <w:rPr>
        <w:noProof/>
        <w:lang w:eastAsia="cs-CZ"/>
      </w:rPr>
      <w:drawing>
        <wp:anchor distT="0" distB="0" distL="114300" distR="114300" simplePos="0" relativeHeight="251657216"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191320192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A5D5A" w14:textId="77777777" w:rsidR="008F6571" w:rsidRDefault="008F6571" w:rsidP="00B24D9C">
      <w:r>
        <w:separator/>
      </w:r>
    </w:p>
  </w:footnote>
  <w:footnote w:type="continuationSeparator" w:id="0">
    <w:p w14:paraId="0442817D" w14:textId="77777777" w:rsidR="008F6571" w:rsidRDefault="008F6571" w:rsidP="00B24D9C">
      <w:r>
        <w:continuationSeparator/>
      </w:r>
    </w:p>
  </w:footnote>
  <w:footnote w:type="continuationNotice" w:id="1">
    <w:p w14:paraId="5167A95E" w14:textId="77777777" w:rsidR="008F6571" w:rsidRDefault="008F657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ED0A72" w:rsidRDefault="00ED0A72" w:rsidP="00B24D9C">
    <w:pPr>
      <w:pStyle w:val="Zhlav"/>
    </w:pPr>
    <w:r w:rsidRPr="005F23C7">
      <w:rPr>
        <w:noProof/>
        <w:lang w:eastAsia="cs-CZ"/>
      </w:rPr>
      <w:drawing>
        <wp:anchor distT="0" distB="0" distL="114300" distR="114300" simplePos="0" relativeHeight="251659264"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91320192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ED0A72" w:rsidRDefault="00ED0A72"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93085"/>
    <w:multiLevelType w:val="hybridMultilevel"/>
    <w:tmpl w:val="329CF272"/>
    <w:lvl w:ilvl="0" w:tplc="89B6A80E">
      <w:start w:val="1"/>
      <w:numFmt w:val="bullet"/>
      <w:lvlText w:val="-"/>
      <w:lvlJc w:val="left"/>
      <w:pPr>
        <w:ind w:left="720" w:hanging="360"/>
      </w:pPr>
      <w:rPr>
        <w:rFonts w:ascii="Calibri" w:hAnsi="Calibri" w:hint="default"/>
      </w:rPr>
    </w:lvl>
    <w:lvl w:ilvl="1" w:tplc="C08E87CE">
      <w:start w:val="1"/>
      <w:numFmt w:val="bullet"/>
      <w:lvlText w:val="o"/>
      <w:lvlJc w:val="left"/>
      <w:pPr>
        <w:ind w:left="1440" w:hanging="360"/>
      </w:pPr>
      <w:rPr>
        <w:rFonts w:ascii="Courier New" w:hAnsi="Courier New" w:hint="default"/>
      </w:rPr>
    </w:lvl>
    <w:lvl w:ilvl="2" w:tplc="72269E4E">
      <w:start w:val="1"/>
      <w:numFmt w:val="bullet"/>
      <w:lvlText w:val=""/>
      <w:lvlJc w:val="left"/>
      <w:pPr>
        <w:ind w:left="2160" w:hanging="360"/>
      </w:pPr>
      <w:rPr>
        <w:rFonts w:ascii="Wingdings" w:hAnsi="Wingdings" w:hint="default"/>
      </w:rPr>
    </w:lvl>
    <w:lvl w:ilvl="3" w:tplc="7C0AEAAE">
      <w:start w:val="1"/>
      <w:numFmt w:val="bullet"/>
      <w:lvlText w:val=""/>
      <w:lvlJc w:val="left"/>
      <w:pPr>
        <w:ind w:left="2880" w:hanging="360"/>
      </w:pPr>
      <w:rPr>
        <w:rFonts w:ascii="Symbol" w:hAnsi="Symbol" w:hint="default"/>
      </w:rPr>
    </w:lvl>
    <w:lvl w:ilvl="4" w:tplc="B120CBD8">
      <w:start w:val="1"/>
      <w:numFmt w:val="bullet"/>
      <w:lvlText w:val="o"/>
      <w:lvlJc w:val="left"/>
      <w:pPr>
        <w:ind w:left="3600" w:hanging="360"/>
      </w:pPr>
      <w:rPr>
        <w:rFonts w:ascii="Courier New" w:hAnsi="Courier New" w:hint="default"/>
      </w:rPr>
    </w:lvl>
    <w:lvl w:ilvl="5" w:tplc="C6D0AC22">
      <w:start w:val="1"/>
      <w:numFmt w:val="bullet"/>
      <w:lvlText w:val=""/>
      <w:lvlJc w:val="left"/>
      <w:pPr>
        <w:ind w:left="4320" w:hanging="360"/>
      </w:pPr>
      <w:rPr>
        <w:rFonts w:ascii="Wingdings" w:hAnsi="Wingdings" w:hint="default"/>
      </w:rPr>
    </w:lvl>
    <w:lvl w:ilvl="6" w:tplc="173A7C1A">
      <w:start w:val="1"/>
      <w:numFmt w:val="bullet"/>
      <w:lvlText w:val=""/>
      <w:lvlJc w:val="left"/>
      <w:pPr>
        <w:ind w:left="5040" w:hanging="360"/>
      </w:pPr>
      <w:rPr>
        <w:rFonts w:ascii="Symbol" w:hAnsi="Symbol" w:hint="default"/>
      </w:rPr>
    </w:lvl>
    <w:lvl w:ilvl="7" w:tplc="8D7AE2BA">
      <w:start w:val="1"/>
      <w:numFmt w:val="bullet"/>
      <w:lvlText w:val="o"/>
      <w:lvlJc w:val="left"/>
      <w:pPr>
        <w:ind w:left="5760" w:hanging="360"/>
      </w:pPr>
      <w:rPr>
        <w:rFonts w:ascii="Courier New" w:hAnsi="Courier New" w:hint="default"/>
      </w:rPr>
    </w:lvl>
    <w:lvl w:ilvl="8" w:tplc="B24C7BE4">
      <w:start w:val="1"/>
      <w:numFmt w:val="bullet"/>
      <w:lvlText w:val=""/>
      <w:lvlJc w:val="left"/>
      <w:pPr>
        <w:ind w:left="6480" w:hanging="360"/>
      </w:pPr>
      <w:rPr>
        <w:rFonts w:ascii="Wingdings" w:hAnsi="Wingdings" w:hint="default"/>
      </w:rPr>
    </w:lvl>
  </w:abstractNum>
  <w:abstractNum w:abstractNumId="1" w15:restartNumberingAfterBreak="0">
    <w:nsid w:val="07434FBB"/>
    <w:multiLevelType w:val="hybridMultilevel"/>
    <w:tmpl w:val="0C9897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D727FF7"/>
    <w:multiLevelType w:val="hybridMultilevel"/>
    <w:tmpl w:val="354876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4DB57D5"/>
    <w:multiLevelType w:val="hybridMultilevel"/>
    <w:tmpl w:val="30B4F5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6403F3D"/>
    <w:multiLevelType w:val="hybridMultilevel"/>
    <w:tmpl w:val="4C28F150"/>
    <w:lvl w:ilvl="0" w:tplc="0405000F">
      <w:start w:val="1"/>
      <w:numFmt w:val="decimal"/>
      <w:lvlText w:val="%1."/>
      <w:lvlJc w:val="left"/>
      <w:pPr>
        <w:ind w:left="360" w:hanging="360"/>
      </w:pPr>
      <w:rPr>
        <w:rFont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15:restartNumberingAfterBreak="0">
    <w:nsid w:val="1784545F"/>
    <w:multiLevelType w:val="hybridMultilevel"/>
    <w:tmpl w:val="F31E8914"/>
    <w:lvl w:ilvl="0" w:tplc="637610D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A3D3B03"/>
    <w:multiLevelType w:val="hybridMultilevel"/>
    <w:tmpl w:val="277888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E4D3071"/>
    <w:multiLevelType w:val="hybridMultilevel"/>
    <w:tmpl w:val="58F061B6"/>
    <w:lvl w:ilvl="0" w:tplc="EAB23D24">
      <w:start w:val="1"/>
      <w:numFmt w:val="bullet"/>
      <w:lvlText w:val="-"/>
      <w:lvlJc w:val="left"/>
      <w:pPr>
        <w:ind w:left="720" w:hanging="360"/>
      </w:pPr>
      <w:rPr>
        <w:rFonts w:ascii="Calibri" w:hAnsi="Calibri" w:hint="default"/>
      </w:rPr>
    </w:lvl>
    <w:lvl w:ilvl="1" w:tplc="128A9F6E">
      <w:start w:val="1"/>
      <w:numFmt w:val="bullet"/>
      <w:lvlText w:val="o"/>
      <w:lvlJc w:val="left"/>
      <w:pPr>
        <w:ind w:left="1440" w:hanging="360"/>
      </w:pPr>
      <w:rPr>
        <w:rFonts w:ascii="Courier New" w:hAnsi="Courier New" w:hint="default"/>
      </w:rPr>
    </w:lvl>
    <w:lvl w:ilvl="2" w:tplc="E9E6DA34">
      <w:start w:val="1"/>
      <w:numFmt w:val="bullet"/>
      <w:lvlText w:val=""/>
      <w:lvlJc w:val="left"/>
      <w:pPr>
        <w:ind w:left="2160" w:hanging="360"/>
      </w:pPr>
      <w:rPr>
        <w:rFonts w:ascii="Wingdings" w:hAnsi="Wingdings" w:hint="default"/>
      </w:rPr>
    </w:lvl>
    <w:lvl w:ilvl="3" w:tplc="BD5AD716">
      <w:start w:val="1"/>
      <w:numFmt w:val="bullet"/>
      <w:lvlText w:val=""/>
      <w:lvlJc w:val="left"/>
      <w:pPr>
        <w:ind w:left="2880" w:hanging="360"/>
      </w:pPr>
      <w:rPr>
        <w:rFonts w:ascii="Symbol" w:hAnsi="Symbol" w:hint="default"/>
      </w:rPr>
    </w:lvl>
    <w:lvl w:ilvl="4" w:tplc="0D4C8516">
      <w:start w:val="1"/>
      <w:numFmt w:val="bullet"/>
      <w:lvlText w:val="o"/>
      <w:lvlJc w:val="left"/>
      <w:pPr>
        <w:ind w:left="3600" w:hanging="360"/>
      </w:pPr>
      <w:rPr>
        <w:rFonts w:ascii="Courier New" w:hAnsi="Courier New" w:hint="default"/>
      </w:rPr>
    </w:lvl>
    <w:lvl w:ilvl="5" w:tplc="151A025E">
      <w:start w:val="1"/>
      <w:numFmt w:val="bullet"/>
      <w:lvlText w:val=""/>
      <w:lvlJc w:val="left"/>
      <w:pPr>
        <w:ind w:left="4320" w:hanging="360"/>
      </w:pPr>
      <w:rPr>
        <w:rFonts w:ascii="Wingdings" w:hAnsi="Wingdings" w:hint="default"/>
      </w:rPr>
    </w:lvl>
    <w:lvl w:ilvl="6" w:tplc="3E76AE56">
      <w:start w:val="1"/>
      <w:numFmt w:val="bullet"/>
      <w:lvlText w:val=""/>
      <w:lvlJc w:val="left"/>
      <w:pPr>
        <w:ind w:left="5040" w:hanging="360"/>
      </w:pPr>
      <w:rPr>
        <w:rFonts w:ascii="Symbol" w:hAnsi="Symbol" w:hint="default"/>
      </w:rPr>
    </w:lvl>
    <w:lvl w:ilvl="7" w:tplc="9726257A">
      <w:start w:val="1"/>
      <w:numFmt w:val="bullet"/>
      <w:lvlText w:val="o"/>
      <w:lvlJc w:val="left"/>
      <w:pPr>
        <w:ind w:left="5760" w:hanging="360"/>
      </w:pPr>
      <w:rPr>
        <w:rFonts w:ascii="Courier New" w:hAnsi="Courier New" w:hint="default"/>
      </w:rPr>
    </w:lvl>
    <w:lvl w:ilvl="8" w:tplc="FF840066">
      <w:start w:val="1"/>
      <w:numFmt w:val="bullet"/>
      <w:lvlText w:val=""/>
      <w:lvlJc w:val="left"/>
      <w:pPr>
        <w:ind w:left="6480" w:hanging="360"/>
      </w:pPr>
      <w:rPr>
        <w:rFonts w:ascii="Wingdings" w:hAnsi="Wingdings" w:hint="default"/>
      </w:rPr>
    </w:lvl>
  </w:abstractNum>
  <w:abstractNum w:abstractNumId="8" w15:restartNumberingAfterBreak="0">
    <w:nsid w:val="209B1B1F"/>
    <w:multiLevelType w:val="hybridMultilevel"/>
    <w:tmpl w:val="6AEEA1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21C496B"/>
    <w:multiLevelType w:val="hybridMultilevel"/>
    <w:tmpl w:val="7EEA45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30244A6"/>
    <w:multiLevelType w:val="hybridMultilevel"/>
    <w:tmpl w:val="9A94B5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36A4682"/>
    <w:multiLevelType w:val="hybridMultilevel"/>
    <w:tmpl w:val="59545906"/>
    <w:lvl w:ilvl="0" w:tplc="D512A852">
      <w:start w:val="1"/>
      <w:numFmt w:val="bullet"/>
      <w:lvlText w:val="-"/>
      <w:lvlJc w:val="left"/>
      <w:pPr>
        <w:ind w:left="720" w:hanging="360"/>
      </w:pPr>
      <w:rPr>
        <w:rFonts w:ascii="Calibri" w:hAnsi="Calibri" w:hint="default"/>
      </w:rPr>
    </w:lvl>
    <w:lvl w:ilvl="1" w:tplc="DBDE90E0">
      <w:start w:val="1"/>
      <w:numFmt w:val="bullet"/>
      <w:lvlText w:val="o"/>
      <w:lvlJc w:val="left"/>
      <w:pPr>
        <w:ind w:left="1440" w:hanging="360"/>
      </w:pPr>
      <w:rPr>
        <w:rFonts w:ascii="Courier New" w:hAnsi="Courier New" w:hint="default"/>
      </w:rPr>
    </w:lvl>
    <w:lvl w:ilvl="2" w:tplc="7F0086B6">
      <w:start w:val="1"/>
      <w:numFmt w:val="bullet"/>
      <w:lvlText w:val=""/>
      <w:lvlJc w:val="left"/>
      <w:pPr>
        <w:ind w:left="2160" w:hanging="360"/>
      </w:pPr>
      <w:rPr>
        <w:rFonts w:ascii="Wingdings" w:hAnsi="Wingdings" w:hint="default"/>
      </w:rPr>
    </w:lvl>
    <w:lvl w:ilvl="3" w:tplc="975E9452">
      <w:start w:val="1"/>
      <w:numFmt w:val="bullet"/>
      <w:lvlText w:val=""/>
      <w:lvlJc w:val="left"/>
      <w:pPr>
        <w:ind w:left="2880" w:hanging="360"/>
      </w:pPr>
      <w:rPr>
        <w:rFonts w:ascii="Symbol" w:hAnsi="Symbol" w:hint="default"/>
      </w:rPr>
    </w:lvl>
    <w:lvl w:ilvl="4" w:tplc="92CE4C5A">
      <w:start w:val="1"/>
      <w:numFmt w:val="bullet"/>
      <w:lvlText w:val="o"/>
      <w:lvlJc w:val="left"/>
      <w:pPr>
        <w:ind w:left="3600" w:hanging="360"/>
      </w:pPr>
      <w:rPr>
        <w:rFonts w:ascii="Courier New" w:hAnsi="Courier New" w:hint="default"/>
      </w:rPr>
    </w:lvl>
    <w:lvl w:ilvl="5" w:tplc="8D209106">
      <w:start w:val="1"/>
      <w:numFmt w:val="bullet"/>
      <w:lvlText w:val=""/>
      <w:lvlJc w:val="left"/>
      <w:pPr>
        <w:ind w:left="4320" w:hanging="360"/>
      </w:pPr>
      <w:rPr>
        <w:rFonts w:ascii="Wingdings" w:hAnsi="Wingdings" w:hint="default"/>
      </w:rPr>
    </w:lvl>
    <w:lvl w:ilvl="6" w:tplc="10B2DBF6">
      <w:start w:val="1"/>
      <w:numFmt w:val="bullet"/>
      <w:lvlText w:val=""/>
      <w:lvlJc w:val="left"/>
      <w:pPr>
        <w:ind w:left="5040" w:hanging="360"/>
      </w:pPr>
      <w:rPr>
        <w:rFonts w:ascii="Symbol" w:hAnsi="Symbol" w:hint="default"/>
      </w:rPr>
    </w:lvl>
    <w:lvl w:ilvl="7" w:tplc="0B0651F0">
      <w:start w:val="1"/>
      <w:numFmt w:val="bullet"/>
      <w:lvlText w:val="o"/>
      <w:lvlJc w:val="left"/>
      <w:pPr>
        <w:ind w:left="5760" w:hanging="360"/>
      </w:pPr>
      <w:rPr>
        <w:rFonts w:ascii="Courier New" w:hAnsi="Courier New" w:hint="default"/>
      </w:rPr>
    </w:lvl>
    <w:lvl w:ilvl="8" w:tplc="F19A63DA">
      <w:start w:val="1"/>
      <w:numFmt w:val="bullet"/>
      <w:lvlText w:val=""/>
      <w:lvlJc w:val="left"/>
      <w:pPr>
        <w:ind w:left="6480" w:hanging="360"/>
      </w:pPr>
      <w:rPr>
        <w:rFonts w:ascii="Wingdings" w:hAnsi="Wingdings" w:hint="default"/>
      </w:rPr>
    </w:lvl>
  </w:abstractNum>
  <w:abstractNum w:abstractNumId="12" w15:restartNumberingAfterBreak="0">
    <w:nsid w:val="2BCA269C"/>
    <w:multiLevelType w:val="hybridMultilevel"/>
    <w:tmpl w:val="E0861D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BE361FB"/>
    <w:multiLevelType w:val="hybridMultilevel"/>
    <w:tmpl w:val="3A5E98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DF70F9C"/>
    <w:multiLevelType w:val="hybridMultilevel"/>
    <w:tmpl w:val="0D1078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008690E"/>
    <w:multiLevelType w:val="hybridMultilevel"/>
    <w:tmpl w:val="1EC845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2DD0945"/>
    <w:multiLevelType w:val="hybridMultilevel"/>
    <w:tmpl w:val="BB0071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6E35A7A"/>
    <w:multiLevelType w:val="hybridMultilevel"/>
    <w:tmpl w:val="879034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7A31BCF"/>
    <w:multiLevelType w:val="hybridMultilevel"/>
    <w:tmpl w:val="39DE4CD2"/>
    <w:lvl w:ilvl="0" w:tplc="04050001">
      <w:start w:val="1"/>
      <w:numFmt w:val="bullet"/>
      <w:lvlText w:val=""/>
      <w:lvlJc w:val="left"/>
      <w:pPr>
        <w:ind w:left="6480" w:hanging="360"/>
      </w:pPr>
      <w:rPr>
        <w:rFonts w:ascii="Symbol" w:hAnsi="Symbol" w:hint="default"/>
      </w:rPr>
    </w:lvl>
    <w:lvl w:ilvl="1" w:tplc="04050003" w:tentative="1">
      <w:start w:val="1"/>
      <w:numFmt w:val="bullet"/>
      <w:lvlText w:val="o"/>
      <w:lvlJc w:val="left"/>
      <w:pPr>
        <w:ind w:left="7200" w:hanging="360"/>
      </w:pPr>
      <w:rPr>
        <w:rFonts w:ascii="Courier New" w:hAnsi="Courier New" w:cs="Courier New" w:hint="default"/>
      </w:rPr>
    </w:lvl>
    <w:lvl w:ilvl="2" w:tplc="04050005" w:tentative="1">
      <w:start w:val="1"/>
      <w:numFmt w:val="bullet"/>
      <w:lvlText w:val=""/>
      <w:lvlJc w:val="left"/>
      <w:pPr>
        <w:ind w:left="7920" w:hanging="360"/>
      </w:pPr>
      <w:rPr>
        <w:rFonts w:ascii="Wingdings" w:hAnsi="Wingdings" w:hint="default"/>
      </w:rPr>
    </w:lvl>
    <w:lvl w:ilvl="3" w:tplc="04050001" w:tentative="1">
      <w:start w:val="1"/>
      <w:numFmt w:val="bullet"/>
      <w:lvlText w:val=""/>
      <w:lvlJc w:val="left"/>
      <w:pPr>
        <w:ind w:left="8640" w:hanging="360"/>
      </w:pPr>
      <w:rPr>
        <w:rFonts w:ascii="Symbol" w:hAnsi="Symbol" w:hint="default"/>
      </w:rPr>
    </w:lvl>
    <w:lvl w:ilvl="4" w:tplc="04050003" w:tentative="1">
      <w:start w:val="1"/>
      <w:numFmt w:val="bullet"/>
      <w:lvlText w:val="o"/>
      <w:lvlJc w:val="left"/>
      <w:pPr>
        <w:ind w:left="9360" w:hanging="360"/>
      </w:pPr>
      <w:rPr>
        <w:rFonts w:ascii="Courier New" w:hAnsi="Courier New" w:cs="Courier New" w:hint="default"/>
      </w:rPr>
    </w:lvl>
    <w:lvl w:ilvl="5" w:tplc="04050005" w:tentative="1">
      <w:start w:val="1"/>
      <w:numFmt w:val="bullet"/>
      <w:lvlText w:val=""/>
      <w:lvlJc w:val="left"/>
      <w:pPr>
        <w:ind w:left="10080" w:hanging="360"/>
      </w:pPr>
      <w:rPr>
        <w:rFonts w:ascii="Wingdings" w:hAnsi="Wingdings" w:hint="default"/>
      </w:rPr>
    </w:lvl>
    <w:lvl w:ilvl="6" w:tplc="04050001" w:tentative="1">
      <w:start w:val="1"/>
      <w:numFmt w:val="bullet"/>
      <w:lvlText w:val=""/>
      <w:lvlJc w:val="left"/>
      <w:pPr>
        <w:ind w:left="10800" w:hanging="360"/>
      </w:pPr>
      <w:rPr>
        <w:rFonts w:ascii="Symbol" w:hAnsi="Symbol" w:hint="default"/>
      </w:rPr>
    </w:lvl>
    <w:lvl w:ilvl="7" w:tplc="04050003" w:tentative="1">
      <w:start w:val="1"/>
      <w:numFmt w:val="bullet"/>
      <w:lvlText w:val="o"/>
      <w:lvlJc w:val="left"/>
      <w:pPr>
        <w:ind w:left="11520" w:hanging="360"/>
      </w:pPr>
      <w:rPr>
        <w:rFonts w:ascii="Courier New" w:hAnsi="Courier New" w:cs="Courier New" w:hint="default"/>
      </w:rPr>
    </w:lvl>
    <w:lvl w:ilvl="8" w:tplc="04050005" w:tentative="1">
      <w:start w:val="1"/>
      <w:numFmt w:val="bullet"/>
      <w:lvlText w:val=""/>
      <w:lvlJc w:val="left"/>
      <w:pPr>
        <w:ind w:left="12240" w:hanging="360"/>
      </w:pPr>
      <w:rPr>
        <w:rFonts w:ascii="Wingdings" w:hAnsi="Wingdings" w:hint="default"/>
      </w:rPr>
    </w:lvl>
  </w:abstractNum>
  <w:abstractNum w:abstractNumId="19" w15:restartNumberingAfterBreak="0">
    <w:nsid w:val="3A4A5DF3"/>
    <w:multiLevelType w:val="hybridMultilevel"/>
    <w:tmpl w:val="14B60F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BA26A3E"/>
    <w:multiLevelType w:val="hybridMultilevel"/>
    <w:tmpl w:val="221ABF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CA84860"/>
    <w:multiLevelType w:val="hybridMultilevel"/>
    <w:tmpl w:val="974CAF80"/>
    <w:lvl w:ilvl="0" w:tplc="2F7E63B4">
      <w:start w:val="1"/>
      <w:numFmt w:val="bullet"/>
      <w:lvlText w:val="-"/>
      <w:lvlJc w:val="left"/>
      <w:pPr>
        <w:ind w:left="720" w:hanging="360"/>
      </w:pPr>
      <w:rPr>
        <w:rFonts w:ascii="Calibri" w:hAnsi="Calibri" w:hint="default"/>
      </w:rPr>
    </w:lvl>
    <w:lvl w:ilvl="1" w:tplc="5B58B136">
      <w:start w:val="1"/>
      <w:numFmt w:val="bullet"/>
      <w:lvlText w:val="o"/>
      <w:lvlJc w:val="left"/>
      <w:pPr>
        <w:ind w:left="1440" w:hanging="360"/>
      </w:pPr>
      <w:rPr>
        <w:rFonts w:ascii="Courier New" w:hAnsi="Courier New" w:hint="default"/>
      </w:rPr>
    </w:lvl>
    <w:lvl w:ilvl="2" w:tplc="D64A82B8">
      <w:start w:val="1"/>
      <w:numFmt w:val="bullet"/>
      <w:lvlText w:val=""/>
      <w:lvlJc w:val="left"/>
      <w:pPr>
        <w:ind w:left="2160" w:hanging="360"/>
      </w:pPr>
      <w:rPr>
        <w:rFonts w:ascii="Wingdings" w:hAnsi="Wingdings" w:hint="default"/>
      </w:rPr>
    </w:lvl>
    <w:lvl w:ilvl="3" w:tplc="42A04344">
      <w:start w:val="1"/>
      <w:numFmt w:val="bullet"/>
      <w:lvlText w:val=""/>
      <w:lvlJc w:val="left"/>
      <w:pPr>
        <w:ind w:left="2880" w:hanging="360"/>
      </w:pPr>
      <w:rPr>
        <w:rFonts w:ascii="Symbol" w:hAnsi="Symbol" w:hint="default"/>
      </w:rPr>
    </w:lvl>
    <w:lvl w:ilvl="4" w:tplc="F46691FC">
      <w:start w:val="1"/>
      <w:numFmt w:val="bullet"/>
      <w:lvlText w:val="o"/>
      <w:lvlJc w:val="left"/>
      <w:pPr>
        <w:ind w:left="3600" w:hanging="360"/>
      </w:pPr>
      <w:rPr>
        <w:rFonts w:ascii="Courier New" w:hAnsi="Courier New" w:hint="default"/>
      </w:rPr>
    </w:lvl>
    <w:lvl w:ilvl="5" w:tplc="E8F49714">
      <w:start w:val="1"/>
      <w:numFmt w:val="bullet"/>
      <w:lvlText w:val=""/>
      <w:lvlJc w:val="left"/>
      <w:pPr>
        <w:ind w:left="4320" w:hanging="360"/>
      </w:pPr>
      <w:rPr>
        <w:rFonts w:ascii="Wingdings" w:hAnsi="Wingdings" w:hint="default"/>
      </w:rPr>
    </w:lvl>
    <w:lvl w:ilvl="6" w:tplc="85405906">
      <w:start w:val="1"/>
      <w:numFmt w:val="bullet"/>
      <w:lvlText w:val=""/>
      <w:lvlJc w:val="left"/>
      <w:pPr>
        <w:ind w:left="5040" w:hanging="360"/>
      </w:pPr>
      <w:rPr>
        <w:rFonts w:ascii="Symbol" w:hAnsi="Symbol" w:hint="default"/>
      </w:rPr>
    </w:lvl>
    <w:lvl w:ilvl="7" w:tplc="A538CC3C">
      <w:start w:val="1"/>
      <w:numFmt w:val="bullet"/>
      <w:lvlText w:val="o"/>
      <w:lvlJc w:val="left"/>
      <w:pPr>
        <w:ind w:left="5760" w:hanging="360"/>
      </w:pPr>
      <w:rPr>
        <w:rFonts w:ascii="Courier New" w:hAnsi="Courier New" w:hint="default"/>
      </w:rPr>
    </w:lvl>
    <w:lvl w:ilvl="8" w:tplc="C21434DC">
      <w:start w:val="1"/>
      <w:numFmt w:val="bullet"/>
      <w:lvlText w:val=""/>
      <w:lvlJc w:val="left"/>
      <w:pPr>
        <w:ind w:left="6480" w:hanging="360"/>
      </w:pPr>
      <w:rPr>
        <w:rFonts w:ascii="Wingdings" w:hAnsi="Wingdings" w:hint="default"/>
      </w:rPr>
    </w:lvl>
  </w:abstractNum>
  <w:abstractNum w:abstractNumId="22" w15:restartNumberingAfterBreak="0">
    <w:nsid w:val="3F184572"/>
    <w:multiLevelType w:val="hybridMultilevel"/>
    <w:tmpl w:val="C194D9E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054110D"/>
    <w:multiLevelType w:val="hybridMultilevel"/>
    <w:tmpl w:val="769C9CDE"/>
    <w:lvl w:ilvl="0" w:tplc="637610D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40F3440"/>
    <w:multiLevelType w:val="hybridMultilevel"/>
    <w:tmpl w:val="7A5CA5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8CB5C2C"/>
    <w:multiLevelType w:val="hybridMultilevel"/>
    <w:tmpl w:val="78C47A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09C2F1D"/>
    <w:multiLevelType w:val="hybridMultilevel"/>
    <w:tmpl w:val="31C263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17713A0"/>
    <w:multiLevelType w:val="hybridMultilevel"/>
    <w:tmpl w:val="33DA87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5E16CC5"/>
    <w:multiLevelType w:val="hybridMultilevel"/>
    <w:tmpl w:val="363048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56E42E05"/>
    <w:multiLevelType w:val="hybridMultilevel"/>
    <w:tmpl w:val="90EE837C"/>
    <w:lvl w:ilvl="0" w:tplc="ADBA2F3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9B114C6"/>
    <w:multiLevelType w:val="hybridMultilevel"/>
    <w:tmpl w:val="C5B44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5B37EA"/>
    <w:multiLevelType w:val="hybridMultilevel"/>
    <w:tmpl w:val="7DA0F5F0"/>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32" w15:restartNumberingAfterBreak="0">
    <w:nsid w:val="61293272"/>
    <w:multiLevelType w:val="hybridMultilevel"/>
    <w:tmpl w:val="E71E10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2C61EA9"/>
    <w:multiLevelType w:val="hybridMultilevel"/>
    <w:tmpl w:val="FECEC5F8"/>
    <w:lvl w:ilvl="0" w:tplc="726C3E30">
      <w:start w:val="1"/>
      <w:numFmt w:val="bullet"/>
      <w:lvlText w:val="-"/>
      <w:lvlJc w:val="left"/>
      <w:pPr>
        <w:ind w:left="720" w:hanging="360"/>
      </w:pPr>
      <w:rPr>
        <w:rFonts w:ascii="Calibri" w:hAnsi="Calibri" w:hint="default"/>
      </w:rPr>
    </w:lvl>
    <w:lvl w:ilvl="1" w:tplc="0E94947C">
      <w:start w:val="1"/>
      <w:numFmt w:val="bullet"/>
      <w:lvlText w:val="o"/>
      <w:lvlJc w:val="left"/>
      <w:pPr>
        <w:ind w:left="1440" w:hanging="360"/>
      </w:pPr>
      <w:rPr>
        <w:rFonts w:ascii="Courier New" w:hAnsi="Courier New" w:hint="default"/>
      </w:rPr>
    </w:lvl>
    <w:lvl w:ilvl="2" w:tplc="048268F8">
      <w:start w:val="1"/>
      <w:numFmt w:val="bullet"/>
      <w:lvlText w:val=""/>
      <w:lvlJc w:val="left"/>
      <w:pPr>
        <w:ind w:left="2160" w:hanging="360"/>
      </w:pPr>
      <w:rPr>
        <w:rFonts w:ascii="Wingdings" w:hAnsi="Wingdings" w:hint="default"/>
      </w:rPr>
    </w:lvl>
    <w:lvl w:ilvl="3" w:tplc="5D18DB5A">
      <w:start w:val="1"/>
      <w:numFmt w:val="bullet"/>
      <w:lvlText w:val=""/>
      <w:lvlJc w:val="left"/>
      <w:pPr>
        <w:ind w:left="2880" w:hanging="360"/>
      </w:pPr>
      <w:rPr>
        <w:rFonts w:ascii="Symbol" w:hAnsi="Symbol" w:hint="default"/>
      </w:rPr>
    </w:lvl>
    <w:lvl w:ilvl="4" w:tplc="C5AE5852">
      <w:start w:val="1"/>
      <w:numFmt w:val="bullet"/>
      <w:lvlText w:val="o"/>
      <w:lvlJc w:val="left"/>
      <w:pPr>
        <w:ind w:left="3600" w:hanging="360"/>
      </w:pPr>
      <w:rPr>
        <w:rFonts w:ascii="Courier New" w:hAnsi="Courier New" w:hint="default"/>
      </w:rPr>
    </w:lvl>
    <w:lvl w:ilvl="5" w:tplc="94CCF662">
      <w:start w:val="1"/>
      <w:numFmt w:val="bullet"/>
      <w:lvlText w:val=""/>
      <w:lvlJc w:val="left"/>
      <w:pPr>
        <w:ind w:left="4320" w:hanging="360"/>
      </w:pPr>
      <w:rPr>
        <w:rFonts w:ascii="Wingdings" w:hAnsi="Wingdings" w:hint="default"/>
      </w:rPr>
    </w:lvl>
    <w:lvl w:ilvl="6" w:tplc="C390FE40">
      <w:start w:val="1"/>
      <w:numFmt w:val="bullet"/>
      <w:lvlText w:val=""/>
      <w:lvlJc w:val="left"/>
      <w:pPr>
        <w:ind w:left="5040" w:hanging="360"/>
      </w:pPr>
      <w:rPr>
        <w:rFonts w:ascii="Symbol" w:hAnsi="Symbol" w:hint="default"/>
      </w:rPr>
    </w:lvl>
    <w:lvl w:ilvl="7" w:tplc="74043B5C">
      <w:start w:val="1"/>
      <w:numFmt w:val="bullet"/>
      <w:lvlText w:val="o"/>
      <w:lvlJc w:val="left"/>
      <w:pPr>
        <w:ind w:left="5760" w:hanging="360"/>
      </w:pPr>
      <w:rPr>
        <w:rFonts w:ascii="Courier New" w:hAnsi="Courier New" w:hint="default"/>
      </w:rPr>
    </w:lvl>
    <w:lvl w:ilvl="8" w:tplc="8BE8DF52">
      <w:start w:val="1"/>
      <w:numFmt w:val="bullet"/>
      <w:lvlText w:val=""/>
      <w:lvlJc w:val="left"/>
      <w:pPr>
        <w:ind w:left="6480" w:hanging="360"/>
      </w:pPr>
      <w:rPr>
        <w:rFonts w:ascii="Wingdings" w:hAnsi="Wingdings" w:hint="default"/>
      </w:rPr>
    </w:lvl>
  </w:abstractNum>
  <w:abstractNum w:abstractNumId="34" w15:restartNumberingAfterBreak="0">
    <w:nsid w:val="6A5B70EA"/>
    <w:multiLevelType w:val="hybridMultilevel"/>
    <w:tmpl w:val="1A6E3C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6D58220E"/>
    <w:multiLevelType w:val="hybridMultilevel"/>
    <w:tmpl w:val="4D202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D5C2533"/>
    <w:multiLevelType w:val="hybridMultilevel"/>
    <w:tmpl w:val="89423C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5FE53DB"/>
    <w:multiLevelType w:val="hybridMultilevel"/>
    <w:tmpl w:val="98FC60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60023C6"/>
    <w:multiLevelType w:val="hybridMultilevel"/>
    <w:tmpl w:val="4CBADE94"/>
    <w:lvl w:ilvl="0" w:tplc="04050001">
      <w:start w:val="1"/>
      <w:numFmt w:val="bullet"/>
      <w:lvlText w:val=""/>
      <w:lvlJc w:val="left"/>
      <w:pPr>
        <w:ind w:left="6024" w:hanging="360"/>
      </w:pPr>
      <w:rPr>
        <w:rFonts w:ascii="Symbol" w:hAnsi="Symbol" w:hint="default"/>
      </w:rPr>
    </w:lvl>
    <w:lvl w:ilvl="1" w:tplc="04050003" w:tentative="1">
      <w:start w:val="1"/>
      <w:numFmt w:val="bullet"/>
      <w:lvlText w:val="o"/>
      <w:lvlJc w:val="left"/>
      <w:pPr>
        <w:ind w:left="6744" w:hanging="360"/>
      </w:pPr>
      <w:rPr>
        <w:rFonts w:ascii="Courier New" w:hAnsi="Courier New" w:cs="Courier New" w:hint="default"/>
      </w:rPr>
    </w:lvl>
    <w:lvl w:ilvl="2" w:tplc="04050005" w:tentative="1">
      <w:start w:val="1"/>
      <w:numFmt w:val="bullet"/>
      <w:lvlText w:val=""/>
      <w:lvlJc w:val="left"/>
      <w:pPr>
        <w:ind w:left="7464" w:hanging="360"/>
      </w:pPr>
      <w:rPr>
        <w:rFonts w:ascii="Wingdings" w:hAnsi="Wingdings" w:hint="default"/>
      </w:rPr>
    </w:lvl>
    <w:lvl w:ilvl="3" w:tplc="04050001" w:tentative="1">
      <w:start w:val="1"/>
      <w:numFmt w:val="bullet"/>
      <w:lvlText w:val=""/>
      <w:lvlJc w:val="left"/>
      <w:pPr>
        <w:ind w:left="8184" w:hanging="360"/>
      </w:pPr>
      <w:rPr>
        <w:rFonts w:ascii="Symbol" w:hAnsi="Symbol" w:hint="default"/>
      </w:rPr>
    </w:lvl>
    <w:lvl w:ilvl="4" w:tplc="04050003" w:tentative="1">
      <w:start w:val="1"/>
      <w:numFmt w:val="bullet"/>
      <w:lvlText w:val="o"/>
      <w:lvlJc w:val="left"/>
      <w:pPr>
        <w:ind w:left="8904" w:hanging="360"/>
      </w:pPr>
      <w:rPr>
        <w:rFonts w:ascii="Courier New" w:hAnsi="Courier New" w:cs="Courier New" w:hint="default"/>
      </w:rPr>
    </w:lvl>
    <w:lvl w:ilvl="5" w:tplc="04050005" w:tentative="1">
      <w:start w:val="1"/>
      <w:numFmt w:val="bullet"/>
      <w:lvlText w:val=""/>
      <w:lvlJc w:val="left"/>
      <w:pPr>
        <w:ind w:left="9624" w:hanging="360"/>
      </w:pPr>
      <w:rPr>
        <w:rFonts w:ascii="Wingdings" w:hAnsi="Wingdings" w:hint="default"/>
      </w:rPr>
    </w:lvl>
    <w:lvl w:ilvl="6" w:tplc="04050001" w:tentative="1">
      <w:start w:val="1"/>
      <w:numFmt w:val="bullet"/>
      <w:lvlText w:val=""/>
      <w:lvlJc w:val="left"/>
      <w:pPr>
        <w:ind w:left="10344" w:hanging="360"/>
      </w:pPr>
      <w:rPr>
        <w:rFonts w:ascii="Symbol" w:hAnsi="Symbol" w:hint="default"/>
      </w:rPr>
    </w:lvl>
    <w:lvl w:ilvl="7" w:tplc="04050003" w:tentative="1">
      <w:start w:val="1"/>
      <w:numFmt w:val="bullet"/>
      <w:lvlText w:val="o"/>
      <w:lvlJc w:val="left"/>
      <w:pPr>
        <w:ind w:left="11064" w:hanging="360"/>
      </w:pPr>
      <w:rPr>
        <w:rFonts w:ascii="Courier New" w:hAnsi="Courier New" w:cs="Courier New" w:hint="default"/>
      </w:rPr>
    </w:lvl>
    <w:lvl w:ilvl="8" w:tplc="04050005" w:tentative="1">
      <w:start w:val="1"/>
      <w:numFmt w:val="bullet"/>
      <w:lvlText w:val=""/>
      <w:lvlJc w:val="left"/>
      <w:pPr>
        <w:ind w:left="11784" w:hanging="360"/>
      </w:pPr>
      <w:rPr>
        <w:rFonts w:ascii="Wingdings" w:hAnsi="Wingdings" w:hint="default"/>
      </w:rPr>
    </w:lvl>
  </w:abstractNum>
  <w:abstractNum w:abstractNumId="39" w15:restartNumberingAfterBreak="0">
    <w:nsid w:val="7E5013B0"/>
    <w:multiLevelType w:val="hybridMultilevel"/>
    <w:tmpl w:val="F4EC8D1C"/>
    <w:lvl w:ilvl="0" w:tplc="E13E8EFA">
      <w:start w:val="1"/>
      <w:numFmt w:val="bullet"/>
      <w:lvlText w:val="-"/>
      <w:lvlJc w:val="left"/>
      <w:pPr>
        <w:ind w:left="720" w:hanging="360"/>
      </w:pPr>
      <w:rPr>
        <w:rFonts w:ascii="Calibri" w:hAnsi="Calibri" w:hint="default"/>
      </w:rPr>
    </w:lvl>
    <w:lvl w:ilvl="1" w:tplc="A93024A8">
      <w:start w:val="1"/>
      <w:numFmt w:val="bullet"/>
      <w:lvlText w:val="o"/>
      <w:lvlJc w:val="left"/>
      <w:pPr>
        <w:ind w:left="1440" w:hanging="360"/>
      </w:pPr>
      <w:rPr>
        <w:rFonts w:ascii="Courier New" w:hAnsi="Courier New" w:hint="default"/>
      </w:rPr>
    </w:lvl>
    <w:lvl w:ilvl="2" w:tplc="B87CDDF2">
      <w:start w:val="1"/>
      <w:numFmt w:val="bullet"/>
      <w:lvlText w:val=""/>
      <w:lvlJc w:val="left"/>
      <w:pPr>
        <w:ind w:left="2160" w:hanging="360"/>
      </w:pPr>
      <w:rPr>
        <w:rFonts w:ascii="Wingdings" w:hAnsi="Wingdings" w:hint="default"/>
      </w:rPr>
    </w:lvl>
    <w:lvl w:ilvl="3" w:tplc="3CF03EAA">
      <w:start w:val="1"/>
      <w:numFmt w:val="bullet"/>
      <w:lvlText w:val=""/>
      <w:lvlJc w:val="left"/>
      <w:pPr>
        <w:ind w:left="2880" w:hanging="360"/>
      </w:pPr>
      <w:rPr>
        <w:rFonts w:ascii="Symbol" w:hAnsi="Symbol" w:hint="default"/>
      </w:rPr>
    </w:lvl>
    <w:lvl w:ilvl="4" w:tplc="8F94B73A">
      <w:start w:val="1"/>
      <w:numFmt w:val="bullet"/>
      <w:lvlText w:val="o"/>
      <w:lvlJc w:val="left"/>
      <w:pPr>
        <w:ind w:left="3600" w:hanging="360"/>
      </w:pPr>
      <w:rPr>
        <w:rFonts w:ascii="Courier New" w:hAnsi="Courier New" w:hint="default"/>
      </w:rPr>
    </w:lvl>
    <w:lvl w:ilvl="5" w:tplc="C14ACD78">
      <w:start w:val="1"/>
      <w:numFmt w:val="bullet"/>
      <w:lvlText w:val=""/>
      <w:lvlJc w:val="left"/>
      <w:pPr>
        <w:ind w:left="4320" w:hanging="360"/>
      </w:pPr>
      <w:rPr>
        <w:rFonts w:ascii="Wingdings" w:hAnsi="Wingdings" w:hint="default"/>
      </w:rPr>
    </w:lvl>
    <w:lvl w:ilvl="6" w:tplc="0B1EE384">
      <w:start w:val="1"/>
      <w:numFmt w:val="bullet"/>
      <w:lvlText w:val=""/>
      <w:lvlJc w:val="left"/>
      <w:pPr>
        <w:ind w:left="5040" w:hanging="360"/>
      </w:pPr>
      <w:rPr>
        <w:rFonts w:ascii="Symbol" w:hAnsi="Symbol" w:hint="default"/>
      </w:rPr>
    </w:lvl>
    <w:lvl w:ilvl="7" w:tplc="BCC2F42E">
      <w:start w:val="1"/>
      <w:numFmt w:val="bullet"/>
      <w:lvlText w:val="o"/>
      <w:lvlJc w:val="left"/>
      <w:pPr>
        <w:ind w:left="5760" w:hanging="360"/>
      </w:pPr>
      <w:rPr>
        <w:rFonts w:ascii="Courier New" w:hAnsi="Courier New" w:hint="default"/>
      </w:rPr>
    </w:lvl>
    <w:lvl w:ilvl="8" w:tplc="3D90071E">
      <w:start w:val="1"/>
      <w:numFmt w:val="bullet"/>
      <w:lvlText w:val=""/>
      <w:lvlJc w:val="left"/>
      <w:pPr>
        <w:ind w:left="6480" w:hanging="360"/>
      </w:pPr>
      <w:rPr>
        <w:rFonts w:ascii="Wingdings" w:hAnsi="Wingdings" w:hint="default"/>
      </w:rPr>
    </w:lvl>
  </w:abstractNum>
  <w:abstractNum w:abstractNumId="40" w15:restartNumberingAfterBreak="0">
    <w:nsid w:val="7E9F7FCC"/>
    <w:multiLevelType w:val="hybridMultilevel"/>
    <w:tmpl w:val="074A0EEA"/>
    <w:lvl w:ilvl="0" w:tplc="637610D6">
      <w:start w:val="1"/>
      <w:numFmt w:val="bullet"/>
      <w:lvlText w:val=""/>
      <w:lvlJc w:val="left"/>
      <w:pPr>
        <w:ind w:left="3600" w:hanging="360"/>
      </w:pPr>
      <w:rPr>
        <w:rFonts w:ascii="Symbol" w:hAnsi="Symbol" w:hint="default"/>
        <w:color w:val="auto"/>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41" w15:restartNumberingAfterBreak="0">
    <w:nsid w:val="7ECA5DD9"/>
    <w:multiLevelType w:val="hybridMultilevel"/>
    <w:tmpl w:val="277057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700546057">
    <w:abstractNumId w:val="39"/>
  </w:num>
  <w:num w:numId="2" w16cid:durableId="1759012039">
    <w:abstractNumId w:val="21"/>
  </w:num>
  <w:num w:numId="3" w16cid:durableId="868642399">
    <w:abstractNumId w:val="11"/>
  </w:num>
  <w:num w:numId="4" w16cid:durableId="1415781822">
    <w:abstractNumId w:val="0"/>
  </w:num>
  <w:num w:numId="5" w16cid:durableId="1968778834">
    <w:abstractNumId w:val="7"/>
  </w:num>
  <w:num w:numId="6" w16cid:durableId="772356159">
    <w:abstractNumId w:val="33"/>
  </w:num>
  <w:num w:numId="7" w16cid:durableId="1407342469">
    <w:abstractNumId w:val="30"/>
  </w:num>
  <w:num w:numId="8" w16cid:durableId="432212363">
    <w:abstractNumId w:val="20"/>
  </w:num>
  <w:num w:numId="9" w16cid:durableId="259799961">
    <w:abstractNumId w:val="31"/>
  </w:num>
  <w:num w:numId="10" w16cid:durableId="1966038286">
    <w:abstractNumId w:val="18"/>
  </w:num>
  <w:num w:numId="11" w16cid:durableId="1437672217">
    <w:abstractNumId w:val="8"/>
  </w:num>
  <w:num w:numId="12" w16cid:durableId="801924746">
    <w:abstractNumId w:val="38"/>
  </w:num>
  <w:num w:numId="13" w16cid:durableId="1809087816">
    <w:abstractNumId w:val="16"/>
  </w:num>
  <w:num w:numId="14" w16cid:durableId="1722947467">
    <w:abstractNumId w:val="6"/>
  </w:num>
  <w:num w:numId="15" w16cid:durableId="1364942243">
    <w:abstractNumId w:val="4"/>
  </w:num>
  <w:num w:numId="16" w16cid:durableId="881138018">
    <w:abstractNumId w:val="10"/>
  </w:num>
  <w:num w:numId="17" w16cid:durableId="604188922">
    <w:abstractNumId w:val="24"/>
  </w:num>
  <w:num w:numId="18" w16cid:durableId="1423378190">
    <w:abstractNumId w:val="37"/>
  </w:num>
  <w:num w:numId="19" w16cid:durableId="486749827">
    <w:abstractNumId w:val="36"/>
  </w:num>
  <w:num w:numId="20" w16cid:durableId="1640647117">
    <w:abstractNumId w:val="35"/>
  </w:num>
  <w:num w:numId="21" w16cid:durableId="984049949">
    <w:abstractNumId w:val="13"/>
  </w:num>
  <w:num w:numId="22" w16cid:durableId="1626961068">
    <w:abstractNumId w:val="34"/>
  </w:num>
  <w:num w:numId="23" w16cid:durableId="972830374">
    <w:abstractNumId w:val="25"/>
  </w:num>
  <w:num w:numId="24" w16cid:durableId="1689678415">
    <w:abstractNumId w:val="17"/>
  </w:num>
  <w:num w:numId="25" w16cid:durableId="1678195796">
    <w:abstractNumId w:val="22"/>
  </w:num>
  <w:num w:numId="26" w16cid:durableId="1604412396">
    <w:abstractNumId w:val="3"/>
  </w:num>
  <w:num w:numId="27" w16cid:durableId="1010370915">
    <w:abstractNumId w:val="23"/>
  </w:num>
  <w:num w:numId="28" w16cid:durableId="1985969286">
    <w:abstractNumId w:val="41"/>
  </w:num>
  <w:num w:numId="29" w16cid:durableId="1538354610">
    <w:abstractNumId w:val="40"/>
  </w:num>
  <w:num w:numId="30" w16cid:durableId="1454976320">
    <w:abstractNumId w:val="5"/>
  </w:num>
  <w:num w:numId="31" w16cid:durableId="1927763397">
    <w:abstractNumId w:val="12"/>
  </w:num>
  <w:num w:numId="32" w16cid:durableId="757869538">
    <w:abstractNumId w:val="15"/>
  </w:num>
  <w:num w:numId="33" w16cid:durableId="1035236625">
    <w:abstractNumId w:val="29"/>
  </w:num>
  <w:num w:numId="34" w16cid:durableId="636879086">
    <w:abstractNumId w:val="28"/>
  </w:num>
  <w:num w:numId="35" w16cid:durableId="51081408">
    <w:abstractNumId w:val="26"/>
  </w:num>
  <w:num w:numId="36" w16cid:durableId="61800883">
    <w:abstractNumId w:val="32"/>
  </w:num>
  <w:num w:numId="37" w16cid:durableId="1865896384">
    <w:abstractNumId w:val="1"/>
  </w:num>
  <w:num w:numId="38" w16cid:durableId="657807677">
    <w:abstractNumId w:val="19"/>
  </w:num>
  <w:num w:numId="39" w16cid:durableId="337273860">
    <w:abstractNumId w:val="14"/>
  </w:num>
  <w:num w:numId="40" w16cid:durableId="918058352">
    <w:abstractNumId w:val="9"/>
  </w:num>
  <w:num w:numId="41" w16cid:durableId="730464344">
    <w:abstractNumId w:val="27"/>
  </w:num>
  <w:num w:numId="42" w16cid:durableId="9091199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attachedTemplate r:id="rId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49E4"/>
    <w:rsid w:val="00000A91"/>
    <w:rsid w:val="00000B98"/>
    <w:rsid w:val="000027E4"/>
    <w:rsid w:val="00004B0B"/>
    <w:rsid w:val="000065DF"/>
    <w:rsid w:val="00016ADF"/>
    <w:rsid w:val="00021815"/>
    <w:rsid w:val="00022C1A"/>
    <w:rsid w:val="00026CA6"/>
    <w:rsid w:val="00035429"/>
    <w:rsid w:val="00044571"/>
    <w:rsid w:val="0005112B"/>
    <w:rsid w:val="00062580"/>
    <w:rsid w:val="00063B72"/>
    <w:rsid w:val="0006470C"/>
    <w:rsid w:val="0007060A"/>
    <w:rsid w:val="00070708"/>
    <w:rsid w:val="00070751"/>
    <w:rsid w:val="000710D9"/>
    <w:rsid w:val="00071315"/>
    <w:rsid w:val="00071874"/>
    <w:rsid w:val="00073377"/>
    <w:rsid w:val="00076269"/>
    <w:rsid w:val="00081CE5"/>
    <w:rsid w:val="0008327C"/>
    <w:rsid w:val="00086C68"/>
    <w:rsid w:val="00086D8B"/>
    <w:rsid w:val="00095C87"/>
    <w:rsid w:val="000A1E53"/>
    <w:rsid w:val="000A2101"/>
    <w:rsid w:val="000A61DF"/>
    <w:rsid w:val="000B074F"/>
    <w:rsid w:val="000B296D"/>
    <w:rsid w:val="000B6799"/>
    <w:rsid w:val="000C2262"/>
    <w:rsid w:val="000C2DAB"/>
    <w:rsid w:val="000D6F58"/>
    <w:rsid w:val="000D7939"/>
    <w:rsid w:val="000F0FB3"/>
    <w:rsid w:val="000F2036"/>
    <w:rsid w:val="000F221A"/>
    <w:rsid w:val="001041B1"/>
    <w:rsid w:val="00106C8F"/>
    <w:rsid w:val="00113555"/>
    <w:rsid w:val="00124994"/>
    <w:rsid w:val="001274F5"/>
    <w:rsid w:val="001276F5"/>
    <w:rsid w:val="00131A06"/>
    <w:rsid w:val="001364A5"/>
    <w:rsid w:val="00140316"/>
    <w:rsid w:val="001422EB"/>
    <w:rsid w:val="00144DBD"/>
    <w:rsid w:val="00146628"/>
    <w:rsid w:val="00151A8A"/>
    <w:rsid w:val="00161BCD"/>
    <w:rsid w:val="00162464"/>
    <w:rsid w:val="001652FF"/>
    <w:rsid w:val="00165C5C"/>
    <w:rsid w:val="00170F5E"/>
    <w:rsid w:val="00175002"/>
    <w:rsid w:val="0017789B"/>
    <w:rsid w:val="00182BB0"/>
    <w:rsid w:val="00193550"/>
    <w:rsid w:val="00193BC5"/>
    <w:rsid w:val="001A1FE5"/>
    <w:rsid w:val="001A337F"/>
    <w:rsid w:val="001A41CC"/>
    <w:rsid w:val="001A48AA"/>
    <w:rsid w:val="001A64AE"/>
    <w:rsid w:val="001A77DC"/>
    <w:rsid w:val="001A7CE6"/>
    <w:rsid w:val="001B3AB7"/>
    <w:rsid w:val="001B4DB8"/>
    <w:rsid w:val="001C1280"/>
    <w:rsid w:val="001C2F0E"/>
    <w:rsid w:val="001D2BF5"/>
    <w:rsid w:val="001D4557"/>
    <w:rsid w:val="001D5430"/>
    <w:rsid w:val="001E0456"/>
    <w:rsid w:val="001F4017"/>
    <w:rsid w:val="001F7447"/>
    <w:rsid w:val="002013C3"/>
    <w:rsid w:val="0020222D"/>
    <w:rsid w:val="002072D6"/>
    <w:rsid w:val="002360F3"/>
    <w:rsid w:val="002436FE"/>
    <w:rsid w:val="00245446"/>
    <w:rsid w:val="002526B6"/>
    <w:rsid w:val="0025320A"/>
    <w:rsid w:val="002616FE"/>
    <w:rsid w:val="00262F84"/>
    <w:rsid w:val="00263F6D"/>
    <w:rsid w:val="0026697C"/>
    <w:rsid w:val="0027274B"/>
    <w:rsid w:val="002730AA"/>
    <w:rsid w:val="002820A5"/>
    <w:rsid w:val="002836C7"/>
    <w:rsid w:val="00283DEF"/>
    <w:rsid w:val="00291A6C"/>
    <w:rsid w:val="002921FE"/>
    <w:rsid w:val="00292894"/>
    <w:rsid w:val="00293836"/>
    <w:rsid w:val="00295E28"/>
    <w:rsid w:val="002A0E0A"/>
    <w:rsid w:val="002A4DFC"/>
    <w:rsid w:val="002B256D"/>
    <w:rsid w:val="002B3E00"/>
    <w:rsid w:val="002C01EC"/>
    <w:rsid w:val="002C0F22"/>
    <w:rsid w:val="002C61E9"/>
    <w:rsid w:val="002C7C47"/>
    <w:rsid w:val="002E6889"/>
    <w:rsid w:val="002F020F"/>
    <w:rsid w:val="002F3BC7"/>
    <w:rsid w:val="00305F0C"/>
    <w:rsid w:val="00306CAA"/>
    <w:rsid w:val="00311580"/>
    <w:rsid w:val="003169B0"/>
    <w:rsid w:val="00322FC2"/>
    <w:rsid w:val="003244FE"/>
    <w:rsid w:val="00331966"/>
    <w:rsid w:val="0033688E"/>
    <w:rsid w:val="003368A8"/>
    <w:rsid w:val="003372EA"/>
    <w:rsid w:val="00341749"/>
    <w:rsid w:val="00342716"/>
    <w:rsid w:val="003431E4"/>
    <w:rsid w:val="00363BD1"/>
    <w:rsid w:val="00366368"/>
    <w:rsid w:val="003704D2"/>
    <w:rsid w:val="003705BC"/>
    <w:rsid w:val="00372C6A"/>
    <w:rsid w:val="00377471"/>
    <w:rsid w:val="00381302"/>
    <w:rsid w:val="003836CC"/>
    <w:rsid w:val="00384145"/>
    <w:rsid w:val="003854DD"/>
    <w:rsid w:val="0038647A"/>
    <w:rsid w:val="00386E76"/>
    <w:rsid w:val="00387F2D"/>
    <w:rsid w:val="003A10A7"/>
    <w:rsid w:val="003A4509"/>
    <w:rsid w:val="003A46E8"/>
    <w:rsid w:val="003B09AE"/>
    <w:rsid w:val="003B2771"/>
    <w:rsid w:val="003B48C0"/>
    <w:rsid w:val="003B64BA"/>
    <w:rsid w:val="003D39EE"/>
    <w:rsid w:val="003D456F"/>
    <w:rsid w:val="003D6400"/>
    <w:rsid w:val="003E1FC0"/>
    <w:rsid w:val="003E7C83"/>
    <w:rsid w:val="004004E8"/>
    <w:rsid w:val="00401248"/>
    <w:rsid w:val="00404E9A"/>
    <w:rsid w:val="004054C2"/>
    <w:rsid w:val="00411F16"/>
    <w:rsid w:val="0041291B"/>
    <w:rsid w:val="0041301E"/>
    <w:rsid w:val="004233ED"/>
    <w:rsid w:val="004321FC"/>
    <w:rsid w:val="00441FB5"/>
    <w:rsid w:val="004435B0"/>
    <w:rsid w:val="00455819"/>
    <w:rsid w:val="004577CD"/>
    <w:rsid w:val="00460210"/>
    <w:rsid w:val="0046250A"/>
    <w:rsid w:val="00465CB5"/>
    <w:rsid w:val="004707B9"/>
    <w:rsid w:val="00472671"/>
    <w:rsid w:val="00472B75"/>
    <w:rsid w:val="00474638"/>
    <w:rsid w:val="00483FD1"/>
    <w:rsid w:val="00490464"/>
    <w:rsid w:val="00490DF8"/>
    <w:rsid w:val="0049163B"/>
    <w:rsid w:val="00492ECA"/>
    <w:rsid w:val="004A6F0A"/>
    <w:rsid w:val="004B3885"/>
    <w:rsid w:val="004B4CA7"/>
    <w:rsid w:val="004C212B"/>
    <w:rsid w:val="004C3568"/>
    <w:rsid w:val="004D6DAD"/>
    <w:rsid w:val="004D7073"/>
    <w:rsid w:val="004E3335"/>
    <w:rsid w:val="004E47D6"/>
    <w:rsid w:val="004F0484"/>
    <w:rsid w:val="00502194"/>
    <w:rsid w:val="0051119A"/>
    <w:rsid w:val="00515EF8"/>
    <w:rsid w:val="0052493F"/>
    <w:rsid w:val="00527E46"/>
    <w:rsid w:val="005323DD"/>
    <w:rsid w:val="00534670"/>
    <w:rsid w:val="0054157F"/>
    <w:rsid w:val="00544F03"/>
    <w:rsid w:val="005455E9"/>
    <w:rsid w:val="00546186"/>
    <w:rsid w:val="00551250"/>
    <w:rsid w:val="005548FA"/>
    <w:rsid w:val="00565A74"/>
    <w:rsid w:val="0057017F"/>
    <w:rsid w:val="005747E6"/>
    <w:rsid w:val="0057790F"/>
    <w:rsid w:val="005800DC"/>
    <w:rsid w:val="005869AE"/>
    <w:rsid w:val="00591C17"/>
    <w:rsid w:val="005922CA"/>
    <w:rsid w:val="00594E2F"/>
    <w:rsid w:val="00595942"/>
    <w:rsid w:val="005A4BFC"/>
    <w:rsid w:val="005B26FC"/>
    <w:rsid w:val="005B38AB"/>
    <w:rsid w:val="005B72ED"/>
    <w:rsid w:val="005C0DDA"/>
    <w:rsid w:val="005C7A12"/>
    <w:rsid w:val="005D02A0"/>
    <w:rsid w:val="005D7F0B"/>
    <w:rsid w:val="005E2456"/>
    <w:rsid w:val="005E4B6C"/>
    <w:rsid w:val="005E571D"/>
    <w:rsid w:val="005E7F8B"/>
    <w:rsid w:val="005F0893"/>
    <w:rsid w:val="005F1176"/>
    <w:rsid w:val="005F23C7"/>
    <w:rsid w:val="005F6320"/>
    <w:rsid w:val="00601C4B"/>
    <w:rsid w:val="00610459"/>
    <w:rsid w:val="00620272"/>
    <w:rsid w:val="00624608"/>
    <w:rsid w:val="00624C5D"/>
    <w:rsid w:val="00635D43"/>
    <w:rsid w:val="00641961"/>
    <w:rsid w:val="00644F0A"/>
    <w:rsid w:val="0065002F"/>
    <w:rsid w:val="00653833"/>
    <w:rsid w:val="00654C93"/>
    <w:rsid w:val="00672ECA"/>
    <w:rsid w:val="0067581B"/>
    <w:rsid w:val="00684CFC"/>
    <w:rsid w:val="00686DC6"/>
    <w:rsid w:val="006932D0"/>
    <w:rsid w:val="006939F5"/>
    <w:rsid w:val="006945DF"/>
    <w:rsid w:val="00695DF1"/>
    <w:rsid w:val="006973E4"/>
    <w:rsid w:val="006A1DCD"/>
    <w:rsid w:val="006A44EB"/>
    <w:rsid w:val="006A7C57"/>
    <w:rsid w:val="006B3869"/>
    <w:rsid w:val="006C76AC"/>
    <w:rsid w:val="006D0561"/>
    <w:rsid w:val="006D081F"/>
    <w:rsid w:val="006D306E"/>
    <w:rsid w:val="006D3F51"/>
    <w:rsid w:val="006D63A6"/>
    <w:rsid w:val="006D78FF"/>
    <w:rsid w:val="006E0CA5"/>
    <w:rsid w:val="006E3854"/>
    <w:rsid w:val="006E5A3B"/>
    <w:rsid w:val="006E7F95"/>
    <w:rsid w:val="00712752"/>
    <w:rsid w:val="007148EF"/>
    <w:rsid w:val="0071592B"/>
    <w:rsid w:val="00720ECF"/>
    <w:rsid w:val="00722E2B"/>
    <w:rsid w:val="007255F1"/>
    <w:rsid w:val="00726609"/>
    <w:rsid w:val="00726A08"/>
    <w:rsid w:val="0073004A"/>
    <w:rsid w:val="00731CCB"/>
    <w:rsid w:val="007325FD"/>
    <w:rsid w:val="0073709C"/>
    <w:rsid w:val="00742114"/>
    <w:rsid w:val="007445E3"/>
    <w:rsid w:val="00745698"/>
    <w:rsid w:val="00746A76"/>
    <w:rsid w:val="0075359C"/>
    <w:rsid w:val="00753F2D"/>
    <w:rsid w:val="007651CC"/>
    <w:rsid w:val="0077479B"/>
    <w:rsid w:val="00775614"/>
    <w:rsid w:val="00780C2C"/>
    <w:rsid w:val="00780D02"/>
    <w:rsid w:val="0078270A"/>
    <w:rsid w:val="00782EB4"/>
    <w:rsid w:val="007843ED"/>
    <w:rsid w:val="007876EE"/>
    <w:rsid w:val="00794779"/>
    <w:rsid w:val="00795136"/>
    <w:rsid w:val="007A4F33"/>
    <w:rsid w:val="007B7711"/>
    <w:rsid w:val="007B7FD6"/>
    <w:rsid w:val="007C2C26"/>
    <w:rsid w:val="007C33AA"/>
    <w:rsid w:val="007D2BD6"/>
    <w:rsid w:val="007E0EC7"/>
    <w:rsid w:val="007E48D8"/>
    <w:rsid w:val="007E64EB"/>
    <w:rsid w:val="007E7B52"/>
    <w:rsid w:val="007F1635"/>
    <w:rsid w:val="0080646B"/>
    <w:rsid w:val="00810469"/>
    <w:rsid w:val="0082094F"/>
    <w:rsid w:val="00824D69"/>
    <w:rsid w:val="00831A4C"/>
    <w:rsid w:val="00831D15"/>
    <w:rsid w:val="008353FD"/>
    <w:rsid w:val="008412C2"/>
    <w:rsid w:val="00841E88"/>
    <w:rsid w:val="00846675"/>
    <w:rsid w:val="008660CD"/>
    <w:rsid w:val="00867E44"/>
    <w:rsid w:val="00870B3F"/>
    <w:rsid w:val="008761F9"/>
    <w:rsid w:val="00885C1F"/>
    <w:rsid w:val="0088615D"/>
    <w:rsid w:val="008868F7"/>
    <w:rsid w:val="0089078C"/>
    <w:rsid w:val="00892793"/>
    <w:rsid w:val="008A5198"/>
    <w:rsid w:val="008A5DA3"/>
    <w:rsid w:val="008B7AA7"/>
    <w:rsid w:val="008C6621"/>
    <w:rsid w:val="008D2255"/>
    <w:rsid w:val="008E0D2E"/>
    <w:rsid w:val="008E145B"/>
    <w:rsid w:val="008E3B97"/>
    <w:rsid w:val="008E66E6"/>
    <w:rsid w:val="008F6571"/>
    <w:rsid w:val="008F7E04"/>
    <w:rsid w:val="00902CC8"/>
    <w:rsid w:val="00907FE3"/>
    <w:rsid w:val="009148E9"/>
    <w:rsid w:val="00916C2F"/>
    <w:rsid w:val="009202F7"/>
    <w:rsid w:val="00920F14"/>
    <w:rsid w:val="009245E6"/>
    <w:rsid w:val="009259ED"/>
    <w:rsid w:val="0092797C"/>
    <w:rsid w:val="00932F2E"/>
    <w:rsid w:val="00935F07"/>
    <w:rsid w:val="009414B6"/>
    <w:rsid w:val="00951FDC"/>
    <w:rsid w:val="00952DE3"/>
    <w:rsid w:val="009535C6"/>
    <w:rsid w:val="009557D0"/>
    <w:rsid w:val="00956A09"/>
    <w:rsid w:val="00957DA0"/>
    <w:rsid w:val="00962DBB"/>
    <w:rsid w:val="009700FA"/>
    <w:rsid w:val="00972A8C"/>
    <w:rsid w:val="009761B3"/>
    <w:rsid w:val="009776F3"/>
    <w:rsid w:val="00980D22"/>
    <w:rsid w:val="0099089C"/>
    <w:rsid w:val="00990C16"/>
    <w:rsid w:val="009A0429"/>
    <w:rsid w:val="009B0464"/>
    <w:rsid w:val="009B7706"/>
    <w:rsid w:val="009D1222"/>
    <w:rsid w:val="009E231A"/>
    <w:rsid w:val="009E240C"/>
    <w:rsid w:val="009F5522"/>
    <w:rsid w:val="009F7E3A"/>
    <w:rsid w:val="00A00C5F"/>
    <w:rsid w:val="00A10DA8"/>
    <w:rsid w:val="00A11039"/>
    <w:rsid w:val="00A149E4"/>
    <w:rsid w:val="00A15DF2"/>
    <w:rsid w:val="00A175C1"/>
    <w:rsid w:val="00A20319"/>
    <w:rsid w:val="00A242B3"/>
    <w:rsid w:val="00A2518A"/>
    <w:rsid w:val="00A26552"/>
    <w:rsid w:val="00A33BAE"/>
    <w:rsid w:val="00A37D97"/>
    <w:rsid w:val="00A40419"/>
    <w:rsid w:val="00A43989"/>
    <w:rsid w:val="00A43C37"/>
    <w:rsid w:val="00A540D6"/>
    <w:rsid w:val="00A56B95"/>
    <w:rsid w:val="00A60129"/>
    <w:rsid w:val="00A60E2C"/>
    <w:rsid w:val="00A61D84"/>
    <w:rsid w:val="00A66C92"/>
    <w:rsid w:val="00A71AF4"/>
    <w:rsid w:val="00A77375"/>
    <w:rsid w:val="00A82D94"/>
    <w:rsid w:val="00A82FC3"/>
    <w:rsid w:val="00A95B86"/>
    <w:rsid w:val="00AA7E8A"/>
    <w:rsid w:val="00AB4143"/>
    <w:rsid w:val="00AC5851"/>
    <w:rsid w:val="00AD4D72"/>
    <w:rsid w:val="00AD5092"/>
    <w:rsid w:val="00AE4969"/>
    <w:rsid w:val="00AE6109"/>
    <w:rsid w:val="00AE6AF7"/>
    <w:rsid w:val="00AF294F"/>
    <w:rsid w:val="00AF34DA"/>
    <w:rsid w:val="00AF635E"/>
    <w:rsid w:val="00B00910"/>
    <w:rsid w:val="00B010D3"/>
    <w:rsid w:val="00B10D36"/>
    <w:rsid w:val="00B13A9A"/>
    <w:rsid w:val="00B1613A"/>
    <w:rsid w:val="00B17443"/>
    <w:rsid w:val="00B22C7E"/>
    <w:rsid w:val="00B24D9C"/>
    <w:rsid w:val="00B330AD"/>
    <w:rsid w:val="00B51F2E"/>
    <w:rsid w:val="00B52710"/>
    <w:rsid w:val="00B55AED"/>
    <w:rsid w:val="00B70A8D"/>
    <w:rsid w:val="00B70B7F"/>
    <w:rsid w:val="00B729FA"/>
    <w:rsid w:val="00B7653F"/>
    <w:rsid w:val="00B867BD"/>
    <w:rsid w:val="00B87B1D"/>
    <w:rsid w:val="00B90BDC"/>
    <w:rsid w:val="00B93E99"/>
    <w:rsid w:val="00B94FD6"/>
    <w:rsid w:val="00BA322A"/>
    <w:rsid w:val="00BB15F6"/>
    <w:rsid w:val="00BB3FED"/>
    <w:rsid w:val="00BB4946"/>
    <w:rsid w:val="00BC561E"/>
    <w:rsid w:val="00BC631D"/>
    <w:rsid w:val="00BD514A"/>
    <w:rsid w:val="00BD5B0A"/>
    <w:rsid w:val="00BD604E"/>
    <w:rsid w:val="00BE01AB"/>
    <w:rsid w:val="00BE2C3E"/>
    <w:rsid w:val="00BE5939"/>
    <w:rsid w:val="00BE670C"/>
    <w:rsid w:val="00BF15B5"/>
    <w:rsid w:val="00BF3FCE"/>
    <w:rsid w:val="00C12D82"/>
    <w:rsid w:val="00C269EC"/>
    <w:rsid w:val="00C31C7F"/>
    <w:rsid w:val="00C32007"/>
    <w:rsid w:val="00C40FB7"/>
    <w:rsid w:val="00C413AB"/>
    <w:rsid w:val="00C43739"/>
    <w:rsid w:val="00C43C92"/>
    <w:rsid w:val="00C45873"/>
    <w:rsid w:val="00C50CC1"/>
    <w:rsid w:val="00C50DFF"/>
    <w:rsid w:val="00C51266"/>
    <w:rsid w:val="00C60157"/>
    <w:rsid w:val="00C6286C"/>
    <w:rsid w:val="00C776E6"/>
    <w:rsid w:val="00C81EBF"/>
    <w:rsid w:val="00C86C03"/>
    <w:rsid w:val="00C91203"/>
    <w:rsid w:val="00C91E8E"/>
    <w:rsid w:val="00C953BF"/>
    <w:rsid w:val="00C95BCA"/>
    <w:rsid w:val="00C975D6"/>
    <w:rsid w:val="00CA4F97"/>
    <w:rsid w:val="00CA65A4"/>
    <w:rsid w:val="00CA7357"/>
    <w:rsid w:val="00CB1B75"/>
    <w:rsid w:val="00CB4CEA"/>
    <w:rsid w:val="00CB66E3"/>
    <w:rsid w:val="00CC1211"/>
    <w:rsid w:val="00CC3DDE"/>
    <w:rsid w:val="00CC4B91"/>
    <w:rsid w:val="00CC7823"/>
    <w:rsid w:val="00CD333E"/>
    <w:rsid w:val="00CD6AA3"/>
    <w:rsid w:val="00CD764D"/>
    <w:rsid w:val="00CD7B8E"/>
    <w:rsid w:val="00CE34B6"/>
    <w:rsid w:val="00CE4FD9"/>
    <w:rsid w:val="00CE58D1"/>
    <w:rsid w:val="00CE6763"/>
    <w:rsid w:val="00CF1999"/>
    <w:rsid w:val="00CF209D"/>
    <w:rsid w:val="00CF6A16"/>
    <w:rsid w:val="00D00CF6"/>
    <w:rsid w:val="00D048D0"/>
    <w:rsid w:val="00D048FC"/>
    <w:rsid w:val="00D073F3"/>
    <w:rsid w:val="00D138A6"/>
    <w:rsid w:val="00D150CE"/>
    <w:rsid w:val="00D17903"/>
    <w:rsid w:val="00D243F6"/>
    <w:rsid w:val="00D26AD8"/>
    <w:rsid w:val="00D3047F"/>
    <w:rsid w:val="00D33643"/>
    <w:rsid w:val="00D3380B"/>
    <w:rsid w:val="00D33B3F"/>
    <w:rsid w:val="00D40E2E"/>
    <w:rsid w:val="00D4544F"/>
    <w:rsid w:val="00D607FA"/>
    <w:rsid w:val="00D64ED9"/>
    <w:rsid w:val="00D66D26"/>
    <w:rsid w:val="00D719AE"/>
    <w:rsid w:val="00D73F5E"/>
    <w:rsid w:val="00D8511A"/>
    <w:rsid w:val="00D86261"/>
    <w:rsid w:val="00D91068"/>
    <w:rsid w:val="00D922DA"/>
    <w:rsid w:val="00D94A6D"/>
    <w:rsid w:val="00D962F8"/>
    <w:rsid w:val="00DA1B5C"/>
    <w:rsid w:val="00DA739A"/>
    <w:rsid w:val="00DB0558"/>
    <w:rsid w:val="00DB26A9"/>
    <w:rsid w:val="00DB5AE3"/>
    <w:rsid w:val="00DC067B"/>
    <w:rsid w:val="00DC152A"/>
    <w:rsid w:val="00DC4541"/>
    <w:rsid w:val="00DE56D0"/>
    <w:rsid w:val="00DE6C80"/>
    <w:rsid w:val="00DF566C"/>
    <w:rsid w:val="00DF76E8"/>
    <w:rsid w:val="00E010EA"/>
    <w:rsid w:val="00E14BDB"/>
    <w:rsid w:val="00E15D7E"/>
    <w:rsid w:val="00E25A35"/>
    <w:rsid w:val="00E3772E"/>
    <w:rsid w:val="00E40158"/>
    <w:rsid w:val="00E40A98"/>
    <w:rsid w:val="00E40B8A"/>
    <w:rsid w:val="00E442B6"/>
    <w:rsid w:val="00E47AD1"/>
    <w:rsid w:val="00E53DF6"/>
    <w:rsid w:val="00E63493"/>
    <w:rsid w:val="00E64381"/>
    <w:rsid w:val="00E64AF1"/>
    <w:rsid w:val="00E6626D"/>
    <w:rsid w:val="00E83F87"/>
    <w:rsid w:val="00E962E9"/>
    <w:rsid w:val="00EA04D2"/>
    <w:rsid w:val="00EA2479"/>
    <w:rsid w:val="00EA5BC5"/>
    <w:rsid w:val="00EA6A97"/>
    <w:rsid w:val="00EB0657"/>
    <w:rsid w:val="00EB3878"/>
    <w:rsid w:val="00EC1956"/>
    <w:rsid w:val="00EC1F20"/>
    <w:rsid w:val="00EC3D3C"/>
    <w:rsid w:val="00EC4B35"/>
    <w:rsid w:val="00ED0A72"/>
    <w:rsid w:val="00ED6336"/>
    <w:rsid w:val="00EE49CA"/>
    <w:rsid w:val="00EF5CE4"/>
    <w:rsid w:val="00F02A5B"/>
    <w:rsid w:val="00F105F5"/>
    <w:rsid w:val="00F110CC"/>
    <w:rsid w:val="00F179F5"/>
    <w:rsid w:val="00F259AF"/>
    <w:rsid w:val="00F35DB0"/>
    <w:rsid w:val="00F43C9C"/>
    <w:rsid w:val="00F44681"/>
    <w:rsid w:val="00F447DB"/>
    <w:rsid w:val="00F517FA"/>
    <w:rsid w:val="00F5282B"/>
    <w:rsid w:val="00F53367"/>
    <w:rsid w:val="00F54BD7"/>
    <w:rsid w:val="00F5567F"/>
    <w:rsid w:val="00F557F7"/>
    <w:rsid w:val="00F627C3"/>
    <w:rsid w:val="00F67522"/>
    <w:rsid w:val="00F710A1"/>
    <w:rsid w:val="00F72F37"/>
    <w:rsid w:val="00F76AC9"/>
    <w:rsid w:val="00F86F84"/>
    <w:rsid w:val="00F96DB1"/>
    <w:rsid w:val="00FA2681"/>
    <w:rsid w:val="00FA7489"/>
    <w:rsid w:val="00FB2685"/>
    <w:rsid w:val="00FB2DD8"/>
    <w:rsid w:val="00FC2995"/>
    <w:rsid w:val="00FC59BF"/>
    <w:rsid w:val="00FD0637"/>
    <w:rsid w:val="00FD750D"/>
    <w:rsid w:val="00FE11A3"/>
    <w:rsid w:val="00FE65EE"/>
    <w:rsid w:val="00FF28AB"/>
    <w:rsid w:val="00FF3E7D"/>
    <w:rsid w:val="00FF4046"/>
    <w:rsid w:val="00FF4948"/>
    <w:rsid w:val="00FF7023"/>
    <w:rsid w:val="00FF7899"/>
    <w:rsid w:val="03CB2FAD"/>
    <w:rsid w:val="05553F8A"/>
    <w:rsid w:val="072E2055"/>
    <w:rsid w:val="076B4F56"/>
    <w:rsid w:val="078477B3"/>
    <w:rsid w:val="090C8CD8"/>
    <w:rsid w:val="095786CC"/>
    <w:rsid w:val="0AFFF7D8"/>
    <w:rsid w:val="0BAD5B03"/>
    <w:rsid w:val="0C5C2E1F"/>
    <w:rsid w:val="0F03CB90"/>
    <w:rsid w:val="10B5518C"/>
    <w:rsid w:val="10DBBA30"/>
    <w:rsid w:val="11040E5C"/>
    <w:rsid w:val="14C355E6"/>
    <w:rsid w:val="14EFF7DA"/>
    <w:rsid w:val="15E5A2BF"/>
    <w:rsid w:val="16EE0B58"/>
    <w:rsid w:val="187AA334"/>
    <w:rsid w:val="19253107"/>
    <w:rsid w:val="196B724E"/>
    <w:rsid w:val="1BB243F6"/>
    <w:rsid w:val="1C1FCDE4"/>
    <w:rsid w:val="1C7BFF43"/>
    <w:rsid w:val="1CC01B8E"/>
    <w:rsid w:val="1D1877EE"/>
    <w:rsid w:val="1DD3EB42"/>
    <w:rsid w:val="1F3CE53C"/>
    <w:rsid w:val="1F6308C0"/>
    <w:rsid w:val="201293BD"/>
    <w:rsid w:val="2289E532"/>
    <w:rsid w:val="2467E3AE"/>
    <w:rsid w:val="268E6B3B"/>
    <w:rsid w:val="27C7A3AD"/>
    <w:rsid w:val="282837CB"/>
    <w:rsid w:val="28779EA1"/>
    <w:rsid w:val="2890C6FE"/>
    <w:rsid w:val="290295F3"/>
    <w:rsid w:val="292DD7A5"/>
    <w:rsid w:val="293B54D1"/>
    <w:rsid w:val="2A2C975F"/>
    <w:rsid w:val="2ABDFCD5"/>
    <w:rsid w:val="2C6CC3DD"/>
    <w:rsid w:val="2D4B0FC4"/>
    <w:rsid w:val="2F76A2B2"/>
    <w:rsid w:val="304231CA"/>
    <w:rsid w:val="3046CBF9"/>
    <w:rsid w:val="333B4D60"/>
    <w:rsid w:val="3384B4DF"/>
    <w:rsid w:val="34DC1B31"/>
    <w:rsid w:val="35208540"/>
    <w:rsid w:val="3AACD502"/>
    <w:rsid w:val="3BFF9026"/>
    <w:rsid w:val="3E9DB82D"/>
    <w:rsid w:val="3EE65BF7"/>
    <w:rsid w:val="3EEDC156"/>
    <w:rsid w:val="3EFF8454"/>
    <w:rsid w:val="3F3730E8"/>
    <w:rsid w:val="40304119"/>
    <w:rsid w:val="40A4A196"/>
    <w:rsid w:val="40EDDF39"/>
    <w:rsid w:val="421DFCB9"/>
    <w:rsid w:val="43712950"/>
    <w:rsid w:val="439A3699"/>
    <w:rsid w:val="439C7E0B"/>
    <w:rsid w:val="47684009"/>
    <w:rsid w:val="49706409"/>
    <w:rsid w:val="497E80CB"/>
    <w:rsid w:val="49E99CBD"/>
    <w:rsid w:val="4B1A512C"/>
    <w:rsid w:val="4B1B7703"/>
    <w:rsid w:val="4F87C3CD"/>
    <w:rsid w:val="50234CE2"/>
    <w:rsid w:val="50A03DA8"/>
    <w:rsid w:val="52D0603B"/>
    <w:rsid w:val="53B29AA2"/>
    <w:rsid w:val="541E1FB1"/>
    <w:rsid w:val="5493848F"/>
    <w:rsid w:val="55B718D9"/>
    <w:rsid w:val="57B35EB5"/>
    <w:rsid w:val="57CB2551"/>
    <w:rsid w:val="5800C1BA"/>
    <w:rsid w:val="5A898D5F"/>
    <w:rsid w:val="5CC64B45"/>
    <w:rsid w:val="5DB0C5B1"/>
    <w:rsid w:val="5E56DAE1"/>
    <w:rsid w:val="5F4DF952"/>
    <w:rsid w:val="5F683ED4"/>
    <w:rsid w:val="5FD63736"/>
    <w:rsid w:val="60DFA686"/>
    <w:rsid w:val="61529716"/>
    <w:rsid w:val="6228B58E"/>
    <w:rsid w:val="628436D4"/>
    <w:rsid w:val="6288178F"/>
    <w:rsid w:val="64200735"/>
    <w:rsid w:val="6441D5AA"/>
    <w:rsid w:val="65378171"/>
    <w:rsid w:val="65D8A3B5"/>
    <w:rsid w:val="66D934F3"/>
    <w:rsid w:val="6851127D"/>
    <w:rsid w:val="6868D919"/>
    <w:rsid w:val="6AEF0B07"/>
    <w:rsid w:val="6DEF29B3"/>
    <w:rsid w:val="6EE8B364"/>
    <w:rsid w:val="6F135E99"/>
    <w:rsid w:val="6F1EC71F"/>
    <w:rsid w:val="6FD332A3"/>
    <w:rsid w:val="71073055"/>
    <w:rsid w:val="712A98F5"/>
    <w:rsid w:val="743E1885"/>
    <w:rsid w:val="75D9E8E6"/>
    <w:rsid w:val="776CF95A"/>
    <w:rsid w:val="783FA66A"/>
    <w:rsid w:val="7A561140"/>
    <w:rsid w:val="7AC869E8"/>
    <w:rsid w:val="7B0064A1"/>
    <w:rsid w:val="7B9292F5"/>
    <w:rsid w:val="7C978155"/>
    <w:rsid w:val="7F9062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71FBF162-3DD9-4798-9616-C129232E6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E4B6C"/>
    <w:pPr>
      <w:jc w:val="both"/>
    </w:pPr>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D138A6"/>
    <w:pPr>
      <w:keepNext/>
      <w:keepLines/>
      <w:spacing w:before="160" w:after="12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00A33BAE"/>
    <w:pPr>
      <w:keepNext/>
      <w:keepLines/>
      <w:spacing w:before="160" w:after="12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D138A6"/>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rsid w:val="00A33BAE"/>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Odstavecseseznamem">
    <w:name w:val="List Paragraph"/>
    <w:basedOn w:val="Normln"/>
    <w:uiPriority w:val="34"/>
    <w:qFormat/>
    <w:rsid w:val="005869AE"/>
    <w:pPr>
      <w:ind w:left="720"/>
      <w:contextualSpacing/>
    </w:pPr>
  </w:style>
  <w:style w:type="paragraph" w:styleId="Normlnweb">
    <w:name w:val="Normal (Web)"/>
    <w:basedOn w:val="Normln"/>
    <w:uiPriority w:val="99"/>
    <w:unhideWhenUsed/>
    <w:rsid w:val="00E442B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ledovanodkaz">
    <w:name w:val="FollowedHyperlink"/>
    <w:basedOn w:val="Standardnpsmoodstavce"/>
    <w:uiPriority w:val="99"/>
    <w:semiHidden/>
    <w:unhideWhenUsed/>
    <w:rsid w:val="00FE11A3"/>
    <w:rPr>
      <w:color w:val="954F72" w:themeColor="followedHyperlink"/>
      <w:u w:val="single"/>
    </w:rPr>
  </w:style>
  <w:style w:type="paragraph" w:customStyle="1" w:styleId="Default">
    <w:name w:val="Default"/>
    <w:rsid w:val="005E4B6C"/>
    <w:pPr>
      <w:autoSpaceDE w:val="0"/>
      <w:autoSpaceDN w:val="0"/>
      <w:adjustRightInd w:val="0"/>
      <w:spacing w:after="0" w:line="240" w:lineRule="auto"/>
    </w:pPr>
    <w:rPr>
      <w:rFonts w:ascii="Calibri" w:hAnsi="Calibri" w:cs="Calibri"/>
      <w:color w:val="000000"/>
      <w:sz w:val="24"/>
      <w:szCs w:val="24"/>
    </w:rPr>
  </w:style>
  <w:style w:type="character" w:styleId="Nevyeenzmnka">
    <w:name w:val="Unresolved Mention"/>
    <w:basedOn w:val="Standardnpsmoodstavce"/>
    <w:uiPriority w:val="99"/>
    <w:semiHidden/>
    <w:unhideWhenUsed/>
    <w:rsid w:val="004726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44909">
      <w:bodyDiv w:val="1"/>
      <w:marLeft w:val="0"/>
      <w:marRight w:val="0"/>
      <w:marTop w:val="0"/>
      <w:marBottom w:val="0"/>
      <w:divBdr>
        <w:top w:val="none" w:sz="0" w:space="0" w:color="auto"/>
        <w:left w:val="none" w:sz="0" w:space="0" w:color="auto"/>
        <w:bottom w:val="none" w:sz="0" w:space="0" w:color="auto"/>
        <w:right w:val="none" w:sz="0" w:space="0" w:color="auto"/>
      </w:divBdr>
    </w:div>
    <w:div w:id="135147006">
      <w:bodyDiv w:val="1"/>
      <w:marLeft w:val="0"/>
      <w:marRight w:val="0"/>
      <w:marTop w:val="0"/>
      <w:marBottom w:val="0"/>
      <w:divBdr>
        <w:top w:val="none" w:sz="0" w:space="0" w:color="auto"/>
        <w:left w:val="none" w:sz="0" w:space="0" w:color="auto"/>
        <w:bottom w:val="none" w:sz="0" w:space="0" w:color="auto"/>
        <w:right w:val="none" w:sz="0" w:space="0" w:color="auto"/>
      </w:divBdr>
    </w:div>
    <w:div w:id="691491674">
      <w:bodyDiv w:val="1"/>
      <w:marLeft w:val="0"/>
      <w:marRight w:val="0"/>
      <w:marTop w:val="0"/>
      <w:marBottom w:val="0"/>
      <w:divBdr>
        <w:top w:val="none" w:sz="0" w:space="0" w:color="auto"/>
        <w:left w:val="none" w:sz="0" w:space="0" w:color="auto"/>
        <w:bottom w:val="none" w:sz="0" w:space="0" w:color="auto"/>
        <w:right w:val="none" w:sz="0" w:space="0" w:color="auto"/>
      </w:divBdr>
    </w:div>
    <w:div w:id="788747090">
      <w:bodyDiv w:val="1"/>
      <w:marLeft w:val="0"/>
      <w:marRight w:val="0"/>
      <w:marTop w:val="0"/>
      <w:marBottom w:val="0"/>
      <w:divBdr>
        <w:top w:val="none" w:sz="0" w:space="0" w:color="auto"/>
        <w:left w:val="none" w:sz="0" w:space="0" w:color="auto"/>
        <w:bottom w:val="none" w:sz="0" w:space="0" w:color="auto"/>
        <w:right w:val="none" w:sz="0" w:space="0" w:color="auto"/>
      </w:divBdr>
    </w:div>
    <w:div w:id="1054039554">
      <w:bodyDiv w:val="1"/>
      <w:marLeft w:val="0"/>
      <w:marRight w:val="0"/>
      <w:marTop w:val="0"/>
      <w:marBottom w:val="0"/>
      <w:divBdr>
        <w:top w:val="none" w:sz="0" w:space="0" w:color="auto"/>
        <w:left w:val="none" w:sz="0" w:space="0" w:color="auto"/>
        <w:bottom w:val="none" w:sz="0" w:space="0" w:color="auto"/>
        <w:right w:val="none" w:sz="0" w:space="0" w:color="auto"/>
      </w:divBdr>
    </w:div>
    <w:div w:id="1461849664">
      <w:bodyDiv w:val="1"/>
      <w:marLeft w:val="0"/>
      <w:marRight w:val="0"/>
      <w:marTop w:val="0"/>
      <w:marBottom w:val="0"/>
      <w:divBdr>
        <w:top w:val="none" w:sz="0" w:space="0" w:color="auto"/>
        <w:left w:val="none" w:sz="0" w:space="0" w:color="auto"/>
        <w:bottom w:val="none" w:sz="0" w:space="0" w:color="auto"/>
        <w:right w:val="none" w:sz="0" w:space="0" w:color="auto"/>
      </w:divBdr>
    </w:div>
    <w:div w:id="2001421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hop.prusa3d.com/cs/3d-tiskarny/181-3d-tiskarna-original-prusa-i3-mk3s.html"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hyperlink" Target="https://www.youtube.com/watch?v=U_Klc3GHIX4&amp;t=930s" TargetMode="External"/><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jpeg"/><Relationship Id="rId7" Type="http://schemas.openxmlformats.org/officeDocument/2006/relationships/settings" Target="settings.xml"/><Relationship Id="rId71"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hyperlink" Target="https://www.thingiverse.com/thing:2747478" TargetMode="External"/><Relationship Id="rId45" Type="http://schemas.openxmlformats.org/officeDocument/2006/relationships/image" Target="media/image27.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jpeg"/><Relationship Id="rId79" Type="http://schemas.openxmlformats.org/officeDocument/2006/relationships/image" Target="media/image58.png"/><Relationship Id="rId5" Type="http://schemas.openxmlformats.org/officeDocument/2006/relationships/numbering" Target="numbering.xml"/><Relationship Id="rId61" Type="http://schemas.openxmlformats.org/officeDocument/2006/relationships/image" Target="media/image4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s://www.prusaprinters.org/cs/prints/65397-kazoo"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laserstore.cz/produkt/laserova-gravirka-k3020-digi/"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yperlink" Target="https://blog.prusaprinters.org/cs/jak-vytisknout-svet-nejen-okolo-nas-na-3d-tiskarne_29117/" TargetMode="External"/><Relationship Id="rId43" Type="http://schemas.openxmlformats.org/officeDocument/2006/relationships/hyperlink" Target="https://www.thingiverse.com/thing:3114202/files" TargetMode="External"/><Relationship Id="rId48" Type="http://schemas.openxmlformats.org/officeDocument/2006/relationships/hyperlink" Target="https://www.Tinkercad.com" TargetMode="External"/><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yperlink" Target="https://help.prusa3d.com/cs/article/ucpana-tryska-hotend-mini-mini_112011" TargetMode="External"/><Relationship Id="rId46" Type="http://schemas.openxmlformats.org/officeDocument/2006/relationships/image" Target="media/image28.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admatshop.cz/stanley-cervene-okuliare-pre-lasery-s-cervenym-lucom-p5954"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hyperlink" Target="https://www.youtube.com/playlist?list=PLhriCvfs7-z2KF_hfQYa19fOZRQB6OM8F" TargetMode="External"/><Relationship Id="rId57" Type="http://schemas.openxmlformats.org/officeDocument/2006/relationships/image" Target="media/image36.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YSOCI~1\AppData\Local\Temp\DigiME_hl_papir_sablona-CZ-5.dot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3771FD72C9B30F499D17FCCDA3D9753C" ma:contentTypeVersion="14" ma:contentTypeDescription="Vytvoří nový dokument" ma:contentTypeScope="" ma:versionID="3186f20fe7025af14e34e088596ccca4">
  <xsd:schema xmlns:xsd="http://www.w3.org/2001/XMLSchema" xmlns:xs="http://www.w3.org/2001/XMLSchema" xmlns:p="http://schemas.microsoft.com/office/2006/metadata/properties" xmlns:ns3="95c91440-b4d2-488c-9e0b-438078f05bdd" xmlns:ns4="69f6a07e-ed9d-441b-9e53-5be43cbff8b3" targetNamespace="http://schemas.microsoft.com/office/2006/metadata/properties" ma:root="true" ma:fieldsID="7380935bb6f2b0c489d1e798ab8a07b9" ns3:_="" ns4:_="">
    <xsd:import namespace="95c91440-b4d2-488c-9e0b-438078f05bdd"/>
    <xsd:import namespace="69f6a07e-ed9d-441b-9e53-5be43cbff8b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c91440-b4d2-488c-9e0b-438078f05bdd" elementFormDefault="qualified">
    <xsd:import namespace="http://schemas.microsoft.com/office/2006/documentManagement/types"/>
    <xsd:import namespace="http://schemas.microsoft.com/office/infopath/2007/PartnerControls"/>
    <xsd:element name="SharedWithUsers" ma:index="8" nillable="true" ma:displayName="Sdílí se 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description="" ma:internalName="SharedWithDetails" ma:readOnly="true">
      <xsd:simpleType>
        <xsd:restriction base="dms:Note">
          <xsd:maxLength value="255"/>
        </xsd:restriction>
      </xsd:simpleType>
    </xsd:element>
    <xsd:element name="SharingHintHash" ma:index="10" nillable="true" ma:displayName="Hodnota hash upozornění na sdílení"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f6a07e-ed9d-441b-9e53-5be43cbff8b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DF73C-E33F-4BA4-B7EB-2CA038875761}">
  <ds:schemaRefs>
    <ds:schemaRef ds:uri="http://schemas.microsoft.com/sharepoint/v3/contenttype/forms"/>
  </ds:schemaRefs>
</ds:datastoreItem>
</file>

<file path=customXml/itemProps2.xml><?xml version="1.0" encoding="utf-8"?>
<ds:datastoreItem xmlns:ds="http://schemas.openxmlformats.org/officeDocument/2006/customXml" ds:itemID="{8C872549-4912-4F43-8D0E-B626240EDF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c91440-b4d2-488c-9e0b-438078f05bdd"/>
    <ds:schemaRef ds:uri="69f6a07e-ed9d-441b-9e53-5be43cbff8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D76FE1-F103-404E-968F-47C679F57020}">
  <ds:schemaRefs>
    <ds:schemaRef ds:uri="http://www.w3.org/XML/1998/namespace"/>
    <ds:schemaRef ds:uri="95c91440-b4d2-488c-9e0b-438078f05bdd"/>
    <ds:schemaRef ds:uri="http://purl.org/dc/dcmitype/"/>
    <ds:schemaRef ds:uri="http://schemas.openxmlformats.org/package/2006/metadata/core-properties"/>
    <ds:schemaRef ds:uri="http://purl.org/dc/terms/"/>
    <ds:schemaRef ds:uri="http://schemas.microsoft.com/office/2006/metadata/properties"/>
    <ds:schemaRef ds:uri="http://schemas.microsoft.com/office/2006/documentManagement/types"/>
    <ds:schemaRef ds:uri="http://schemas.microsoft.com/office/infopath/2007/PartnerControls"/>
    <ds:schemaRef ds:uri="http://purl.org/dc/elements/1.1/"/>
    <ds:schemaRef ds:uri="69f6a07e-ed9d-441b-9e53-5be43cbff8b3"/>
  </ds:schemaRefs>
</ds:datastoreItem>
</file>

<file path=customXml/itemProps4.xml><?xml version="1.0" encoding="utf-8"?>
<ds:datastoreItem xmlns:ds="http://schemas.openxmlformats.org/officeDocument/2006/customXml" ds:itemID="{34E2E7C5-73C2-4D2B-AA7E-1C59DD74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DigiME_hl_papir_sablona-CZ-5.dotx</Template>
  <TotalTime>299</TotalTime>
  <Pages>38</Pages>
  <Words>3453</Words>
  <Characters>20374</Characters>
  <Application>Microsoft Office Word</Application>
  <DocSecurity>0</DocSecurity>
  <Lines>169</Lines>
  <Paragraphs>47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23780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VysocinaEducation</dc:creator>
  <cp:keywords/>
  <cp:lastModifiedBy>David</cp:lastModifiedBy>
  <cp:revision>50</cp:revision>
  <cp:lastPrinted>2022-11-06T19:50:00Z</cp:lastPrinted>
  <dcterms:created xsi:type="dcterms:W3CDTF">2022-03-24T18:31:00Z</dcterms:created>
  <dcterms:modified xsi:type="dcterms:W3CDTF">2022-11-06T19:50:00Z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0x0101003771FD72C9B30F499D17FCCDA3D9753C</vt:lpwstr>
  </property>
</Properties>
</file>